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5A1" w:rsidRPr="007F5081" w:rsidRDefault="007D65A1" w:rsidP="109B9F4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</w:rPr>
      </w:pPr>
      <w:bookmarkStart w:id="0" w:name="_GoBack"/>
      <w:bookmarkEnd w:id="0"/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  <w:t>ANEXO</w:t>
      </w:r>
      <w:r w:rsidRPr="003A4E9A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</w:rPr>
        <w:t xml:space="preserve"> Vi</w:t>
      </w:r>
    </w:p>
    <w:p w:rsidR="007D65A1" w:rsidRPr="007F5081" w:rsidRDefault="007D65A1" w:rsidP="007D65A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  <w:t>RELATÓRIO DE Objeto da execução cultural</w:t>
      </w:r>
    </w:p>
    <w:p w:rsidR="007D65A1" w:rsidRPr="00ED033F" w:rsidRDefault="00215E51" w:rsidP="00ED033F">
      <w:pPr>
        <w:jc w:val="center"/>
      </w:pPr>
      <w:r>
        <w:rPr>
          <w:sz w:val="20"/>
        </w:rPr>
        <w:t>EDITAL DE CHAMAMENTO PÚBLICO Nº 02/2026 – BALDIM/MG | PNAB – CICLO 2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1. DADOS DO PROJETO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Nome do projeto:</w:t>
      </w:r>
    </w:p>
    <w:p w:rsidR="00ED033F" w:rsidRDefault="00215E51">
      <w:pPr>
        <w:rPr>
          <w:sz w:val="20"/>
        </w:rPr>
      </w:pPr>
      <w:r>
        <w:rPr>
          <w:sz w:val="20"/>
        </w:rPr>
        <w:t xml:space="preserve">Categoria do projeto: </w:t>
      </w:r>
    </w:p>
    <w:p w:rsidR="00ED033F" w:rsidRDefault="00215E51">
      <w:pPr>
        <w:rPr>
          <w:sz w:val="20"/>
        </w:rPr>
      </w:pPr>
      <w:r>
        <w:rPr>
          <w:sz w:val="20"/>
        </w:rPr>
        <w:t xml:space="preserve">(  ) I – Qualificação e Formação Musical para a Banda de Música Santa Cecília  </w:t>
      </w:r>
    </w:p>
    <w:p w:rsidR="00FD1337" w:rsidRDefault="00215E51">
      <w:r>
        <w:rPr>
          <w:sz w:val="20"/>
        </w:rPr>
        <w:t>(  ) II – Semana Cultural na Zona Rural de Baldim</w:t>
      </w:r>
    </w:p>
    <w:p w:rsidR="00ED033F" w:rsidRDefault="00ED033F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Nome do agente cultural proponente: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Nº do Termo de Execução Cultural: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Vigência do projeto: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Valor repassado para o projeto:</w:t>
      </w:r>
    </w:p>
    <w:p w:rsidR="007D65A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Data de entrega desse relatório:</w:t>
      </w:r>
    </w:p>
    <w:p w:rsidR="00ED033F" w:rsidRPr="007F5081" w:rsidRDefault="00ED033F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2. RESULTADOS DO PROJETO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2.1. Resumo: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Descreva de forma resumida como foi a execução do projeto, destacando principais resultados e benefícios gerados e outras informações pertinentes.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2.2. As ações planejadas para o projeto foram realizadas?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Sim, todas as ações foram feitas conforme o planejado.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Sim, todas as ações foram feitas, mas com adaptações e/ou alterações.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Uma parte das ações planejadas não foi feita.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As ações não foram feitas conforme o planejado.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2.3. Ações desenvolvidas</w:t>
      </w:r>
    </w:p>
    <w:p w:rsidR="00ED033F" w:rsidRDefault="007D65A1" w:rsidP="00ED033F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>
        <w:t>Descreva as ações desenvolvidas, datas, locais, horários, etc. Fale também sobre  eventuais alterações nas atividades previstas no projeto, bem como os possíveis impactos nas metas acordadas.</w:t>
      </w:r>
    </w:p>
    <w:p w:rsidR="00ED033F" w:rsidRDefault="00215E51" w:rsidP="00ED033F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>
        <w:rPr>
          <w:sz w:val="20"/>
        </w:rPr>
        <w:t xml:space="preserve">Na Categoria I, descreva as atividades de formação musical, os encontros e ensaios orientados, o período de realização e a evolução dos participantes. </w:t>
      </w:r>
    </w:p>
    <w:p w:rsidR="007D65A1" w:rsidRPr="007F5081" w:rsidRDefault="00215E5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>
        <w:rPr>
          <w:sz w:val="20"/>
        </w:rPr>
        <w:t>Na Categoria II, descreva a programação da Semana Cultural e identifique a(s) comunidade(s) da zona rural de Baldim atendida(s).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2.4. Cumprimento das Metas</w:t>
      </w:r>
    </w:p>
    <w:p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Metas integralmente cumpridas: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• META 1: [Descreva a meta, conforme consta no projeto apresentado]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◦ OBSERVAÇÃO DA META 1: [informe como a meta foi cumprida]</w:t>
      </w:r>
    </w:p>
    <w:p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Metas parcialmente cumpridas (SE HOUVER):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• META 1: [Descreva a meta, conforme consta no projeto apresentado]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◦ Observações da Meta 1: [Informe qual parte da meta foi cumprida]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◦ Justificativa para o não cumprimento integral: [Explique porque parte da meta não foi cumprida] </w:t>
      </w:r>
    </w:p>
    <w:p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Metas não cumpridas (se houver)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• Meta 1 [Descreva a meta, conforme consta no projeto apresentado] </w:t>
      </w:r>
    </w:p>
    <w:p w:rsidR="007D65A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◦ Justificativa para o não cumprimento: [Explique porque a meta não foi cumprida]</w:t>
      </w:r>
    </w:p>
    <w:p w:rsidR="00ED033F" w:rsidRPr="007F5081" w:rsidRDefault="00ED033F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3. PRODUTOS GERADOS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3.1. A execução do projeto gerou algum produto?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Exemplos: vídeos, produção musical, produção gráfica etc.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Sim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Não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3.1.1. Quais produtos culturais foram gerados?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Você pode marcar mais de uma opção. Informe também as quantidades.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Publicação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Livro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Catálogo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Live (transmissão on-line)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Vídeo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Documentário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Filme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Relatório de pesquisa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Produção musical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Jogo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Artesanato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Obras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Espetáculo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Show musical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Site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Música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Outros: ____________________________________________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3.1.2. Como os produtos desenvolvidos ficaram disponíveis para o público após o fim do projeto?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Exemplos: publicações impressas, vídeos no YouTube?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3.2. Quais foram os resultados gerados pelo projeto?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Detalhe os resultados gerados por cada atividade prevista no Projeto.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3.2.1 Pensando nos resultados finais gerados pelo projeto, você considera que ele …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(Você pode marcar mais de uma opção).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Desenvolveu processos de criação, de investigação ou de pesquisa.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Desenvolveu estudos, pesquisas e análises sobre o contexto de atuação.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Colaborou para manter as atividades culturais do coletivo.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Fortaleceu a identidade cultural do coletivo.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Promoveu as práticas culturais do coletivo no espaço em que foi desenvolvido.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Promoveu a formação em linguagens, técnicas e práticas artísticas e culturais.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Ofereceu programações artísticas e culturais para a comunidade do entorno.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Atuou na preservação, na proteção e na salvaguarda de bens e manifestações culturais.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4. PÚBLICO ALCANÇADO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5. EQUIPE DO PROJETO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5.1 Quantas pessoas fizeram parte da equipe do projeto?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Digite um número exato (exemplo: 23).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5.2 Houve mudanças na equipe ao longo da execução do projeto?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Sim        (  ) Não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Informe se entraram ou saíram pessoas na equipe durante a execução do projeto.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7D65A1" w:rsidRPr="003A4E9A" w:rsidTr="00ED033F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5A1" w:rsidRPr="007F5081" w:rsidRDefault="007D65A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</w:rPr>
              <w:t>Nome do profissional/empresa</w:t>
            </w:r>
          </w:p>
        </w:tc>
        <w:tc>
          <w:tcPr>
            <w:tcW w:w="1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5A1" w:rsidRPr="007F5081" w:rsidRDefault="007D65A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</w:rPr>
              <w:t>Função no projeto</w:t>
            </w:r>
          </w:p>
        </w:tc>
        <w:tc>
          <w:tcPr>
            <w:tcW w:w="1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5A1" w:rsidRPr="007F5081" w:rsidRDefault="007D65A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</w:rPr>
              <w:t>CPF/CNPJ</w:t>
            </w:r>
          </w:p>
        </w:tc>
        <w:tc>
          <w:tcPr>
            <w:tcW w:w="1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5A1" w:rsidRPr="007F5081" w:rsidRDefault="007D65A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5A1" w:rsidRPr="007F5081" w:rsidRDefault="007D65A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</w:rPr>
              <w:t>Pessoa com deficiência?</w:t>
            </w:r>
          </w:p>
        </w:tc>
      </w:tr>
      <w:tr w:rsidR="007D65A1" w:rsidRPr="003A4E9A" w:rsidTr="00ED033F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5A1" w:rsidRPr="007F5081" w:rsidRDefault="007D65A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  <w:t>Ex.: João Silva</w:t>
            </w:r>
          </w:p>
        </w:tc>
        <w:tc>
          <w:tcPr>
            <w:tcW w:w="1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5A1" w:rsidRPr="007F5081" w:rsidRDefault="007D65A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  <w:t>Cineasta</w:t>
            </w:r>
          </w:p>
        </w:tc>
        <w:tc>
          <w:tcPr>
            <w:tcW w:w="1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5A1" w:rsidRPr="007F5081" w:rsidRDefault="007D65A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  <w:t>123456789101</w:t>
            </w:r>
          </w:p>
        </w:tc>
        <w:tc>
          <w:tcPr>
            <w:tcW w:w="1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5A1" w:rsidRPr="007F5081" w:rsidRDefault="007D65A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65A1" w:rsidRPr="007F5081" w:rsidRDefault="007D65A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</w:rPr>
              <w:t>Não</w:t>
            </w:r>
          </w:p>
        </w:tc>
      </w:tr>
    </w:tbl>
    <w:p w:rsidR="007D65A1" w:rsidRDefault="00ED033F" w:rsidP="00ED033F">
      <w:r>
        <w:t>(reproduza quantos linhas forem necessárias)</w:t>
      </w:r>
    </w:p>
    <w:p w:rsidR="00ED033F" w:rsidRPr="00ED033F" w:rsidRDefault="00ED033F" w:rsidP="00ED033F"/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6. LOCAIS DE REALIZAÇÃO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6.1 De que modo o público acessou a ação ou o produto cultural do projeto?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)1. Presencial.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2. Virtual.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 3. Híbrido (presencial e virtual).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Caso você tenha marcado os itens 2 ou 3 (virtual e híbrido):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6.2 Quais plataformas virtuais foram usadas?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Você pode marcar mais de uma opção.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)Youtube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)Instagram / IGTV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)Facebook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)TikTok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)Google Meet, Zoom etc.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)Outros: _____________________________________________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6.3 Informe aqui os links dessas plataformas: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Caso você tenha marcado os itens 1 e 3 (Presencial e Híbrido):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6.4 De que forma aconteceram as ações e atividades presenciais do projeto?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)1. Fixas, sempre no mesmo local.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)2. Itinerantes, em diferentes locais.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)3. Principalmente em um local base, mas com ações também em outros locais.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6.5 Em que município e Estado o projeto aconteceu? </w:t>
      </w:r>
    </w:p>
    <w:p w:rsidR="007D65A1" w:rsidRPr="00ED033F" w:rsidRDefault="00215E51" w:rsidP="00ED033F">
      <w:r>
        <w:rPr>
          <w:sz w:val="20"/>
        </w:rPr>
        <w:t>Informe também a localidade ou comunidade onde as atividades aconteceram. Para a Categoria II, identifique expressamente a comunidade da zona rural de Baldim.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6.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 xml:space="preserve"> Onde o projeto foi realizado?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Você pode marcar mais de uma opção.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)Equipamento cultural público municipal.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)Equipamento cultural público estadual.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)Espaço cultural independente.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)Escola.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)Praça.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)Rua.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)Parque.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(  )Outros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7. DIVULGAÇÃO DO PROJETO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Informe como o projeto foi divulgado. Ex.: Divulgado no Instagram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8. TÓPICOS ADICIONAIS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Inclua aqui informações relevantes que não foram abordadas nos tópicos anteriores, se houver.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9. ANEXOS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Junte documentos que comprovem que você executou o projeto, tais como listas de presença, relatório fotográfico, vídeos, depoimentos,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entre outros.</w:t>
      </w:r>
    </w:p>
    <w:p w:rsidR="00FD1337" w:rsidRDefault="00215E51">
      <w:r>
        <w:rPr>
          <w:sz w:val="20"/>
        </w:rPr>
        <w:t>Os comprovantes devem corresponder às metas e atividades aprovadas no Plano de Trabalho (Anexo III). Para a Categoria I, podem incluir registros das aulas, ensaios e participação dos alunos; para a Categoria II, registros da programação e do local de realização na zona rural.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Nome</w:t>
      </w:r>
    </w:p>
    <w:p w:rsidR="007D65A1" w:rsidRPr="003A4E9A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Assinatura do Agente Cultural Proponente</w:t>
      </w:r>
    </w:p>
    <w:p w:rsidR="008D205C" w:rsidRDefault="008D205C"/>
    <w:sectPr w:rsidR="008D20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97A" w:rsidRDefault="00A0497A" w:rsidP="008D205C">
      <w:pPr>
        <w:spacing w:after="0" w:line="240" w:lineRule="auto"/>
      </w:pPr>
      <w:r>
        <w:separator/>
      </w:r>
    </w:p>
  </w:endnote>
  <w:endnote w:type="continuationSeparator" w:id="0">
    <w:p w:rsidR="00A0497A" w:rsidRDefault="00A0497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60E" w:rsidRDefault="003E36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05C" w:rsidRDefault="003A4E9A" w:rsidP="00222F8D">
    <w:pPr>
      <w:pStyle w:val="Footer"/>
      <w:jc w:val="right"/>
    </w:pPr>
    <w:r w:rsidRPr="00561191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drawing" o:spid="_x0000_i1025" type="#_x0000_t75" style="width:249pt;height:35.25pt;visibility:visible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60E" w:rsidRDefault="003E36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97A" w:rsidRDefault="00A0497A" w:rsidP="008D205C">
      <w:pPr>
        <w:spacing w:after="0" w:line="240" w:lineRule="auto"/>
      </w:pPr>
      <w:r>
        <w:separator/>
      </w:r>
    </w:p>
  </w:footnote>
  <w:footnote w:type="continuationSeparator" w:id="0">
    <w:p w:rsidR="00A0497A" w:rsidRDefault="00A0497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60E" w:rsidRDefault="003E36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05C" w:rsidRDefault="00222F8D" w:rsidP="008D205C">
    <w:pPr>
      <w:pStyle w:val="Header"/>
      <w:jc w:val="center"/>
    </w:pPr>
    <w:r w:rsidRPr="00222F8D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60E" w:rsidRDefault="003E36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NotTrackMoves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205C"/>
    <w:rsid w:val="00060AD6"/>
    <w:rsid w:val="00197DFE"/>
    <w:rsid w:val="00215E51"/>
    <w:rsid w:val="00222F8D"/>
    <w:rsid w:val="00243FCE"/>
    <w:rsid w:val="0034397B"/>
    <w:rsid w:val="003A4E9A"/>
    <w:rsid w:val="003C720E"/>
    <w:rsid w:val="003E360E"/>
    <w:rsid w:val="0042073A"/>
    <w:rsid w:val="00461FE5"/>
    <w:rsid w:val="007D0D4C"/>
    <w:rsid w:val="007D65A1"/>
    <w:rsid w:val="008D205C"/>
    <w:rsid w:val="00A0497A"/>
    <w:rsid w:val="00A6295A"/>
    <w:rsid w:val="00B83FAF"/>
    <w:rsid w:val="00BD615B"/>
    <w:rsid w:val="00C1150E"/>
    <w:rsid w:val="00ED033F"/>
    <w:rsid w:val="00FD1337"/>
    <w:rsid w:val="00FD584C"/>
    <w:rsid w:val="109B9F40"/>
    <w:rsid w:val="541DC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1A01D85A-771F-41D9-A44C-32CB30509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5A1"/>
    <w:pPr>
      <w:spacing w:after="160" w:line="259" w:lineRule="auto"/>
    </w:pPr>
    <w:rPr>
      <w:kern w:val="2"/>
      <w:sz w:val="22"/>
      <w:szCs w:val="22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="Times New Roman"/>
      <w:i/>
      <w:iCs/>
      <w:color w:val="0F476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="Times New Roman"/>
      <w:color w:val="0F4761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="Times New Roman"/>
      <w:i/>
      <w:iCs/>
      <w:color w:val="595959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="Times New Roman"/>
      <w:color w:val="595959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="Times New Roman"/>
      <w:i/>
      <w:iCs/>
      <w:color w:val="272727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="Times New Roman"/>
      <w:color w:val="272727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D205C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8D205C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8D205C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8D205C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8D205C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8D205C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8D205C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8D205C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8D205C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8D205C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8D205C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05C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8D205C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05C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8D205C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IntenseEmphasis">
    <w:name w:val="Intense Emphasis"/>
    <w:uiPriority w:val="21"/>
    <w:qFormat/>
    <w:rsid w:val="008D205C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05C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8D205C"/>
    <w:rPr>
      <w:i/>
      <w:iCs/>
      <w:color w:val="0F4761"/>
    </w:rPr>
  </w:style>
  <w:style w:type="character" w:styleId="IntenseReference">
    <w:name w:val="Intense Reference"/>
    <w:uiPriority w:val="32"/>
    <w:qFormat/>
    <w:rsid w:val="008D205C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D205C"/>
  </w:style>
  <w:style w:type="paragraph" w:styleId="Footer">
    <w:name w:val="footer"/>
    <w:basedOn w:val="Normal"/>
    <w:link w:val="Footer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D205C"/>
  </w:style>
  <w:style w:type="table" w:styleId="TableGrid">
    <w:name w:val="Table Grid"/>
    <w:basedOn w:val="TableNormal"/>
    <w:uiPriority w:val="39"/>
    <w:rsid w:val="007D65A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character" w:customStyle="1" w:styleId="normaltextrun">
    <w:name w:val="normaltextrun"/>
    <w:basedOn w:val="DefaultParagraphFont"/>
    <w:rsid w:val="007D65A1"/>
  </w:style>
  <w:style w:type="character" w:customStyle="1" w:styleId="eop">
    <w:name w:val="eop"/>
    <w:basedOn w:val="DefaultParagraphFont"/>
    <w:rsid w:val="007D65A1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3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D03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8C63071-78B1-4532-87EA-E95202B67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F2A42B-8703-42C7-AEC5-141CA3C4D26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5e49805dfb79369f1946e98fc3ad1ab0</Template>
  <TotalTime>0</TotalTime>
  <Pages>1</Pages>
  <Words>966</Words>
  <Characters>5509</Characters>
  <Application>Microsoft Office Word</Application>
  <DocSecurity>4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word2</cp:lastModifiedBy>
  <cp:revision>2</cp:revision>
  <dcterms:created xsi:type="dcterms:W3CDTF">2026-10-16T12:51:00Z</dcterms:created>
  <dcterms:modified xsi:type="dcterms:W3CDTF">2026-10-16T12:51:00Z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