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963" w:rsidRPr="00007963" w:rsidRDefault="00007963" w:rsidP="012D533E">
      <w:pPr>
        <w:jc w:val="center"/>
        <w:rPr>
          <w:b/>
          <w:bCs/>
        </w:rPr>
      </w:pPr>
      <w:bookmarkStart w:id="0" w:name="_GoBack"/>
      <w:bookmarkEnd w:id="0"/>
      <w:r w:rsidRPr="131A6B39">
        <w:rPr>
          <w:b/>
          <w:bCs/>
        </w:rPr>
        <w:t xml:space="preserve">ANEXO </w:t>
      </w:r>
      <w:r w:rsidR="47CB7721" w:rsidRPr="131A6B39">
        <w:rPr>
          <w:b/>
          <w:bCs/>
        </w:rPr>
        <w:t>III</w:t>
      </w:r>
    </w:p>
    <w:p w:rsidR="00007963" w:rsidRPr="00007963" w:rsidRDefault="00007963" w:rsidP="012D533E">
      <w:pPr>
        <w:jc w:val="center"/>
      </w:pPr>
      <w:r w:rsidRPr="012D533E">
        <w:rPr>
          <w:b/>
          <w:bCs/>
        </w:rPr>
        <w:t xml:space="preserve">PLANO DE TRABALHO </w:t>
      </w:r>
    </w:p>
    <w:p w:rsidR="00CD4F95" w:rsidRDefault="00F064CB">
      <w:r>
        <w:t>Nome do projeto: __________________________________________   Nome do proponente: __________________________________________</w:t>
      </w:r>
    </w:p>
    <w:p w:rsidR="00CD4F95" w:rsidRDefault="00F064CB">
      <w:r>
        <w:t>Categoria escolhida (assinale apenas uma): (  ) Categoria I – Qualificação e Formação Musical para a Banda de Música Santa Cecília – R$ 24.000,00   (  ) Categoria II – Produção e Realização da Semana Cultural na Zona Rural de Baldim – R$ 13.214,38</w:t>
      </w:r>
    </w:p>
    <w:p w:rsidR="00CD4F95" w:rsidRDefault="00F064CB">
      <w:r>
        <w:rPr>
          <w:b/>
        </w:rPr>
        <w:t>EDITAL DE CHAMAMENTO PÚBLICO Nº 02/2026 – MUNICÍPIO DE BALDIM/MG</w:t>
      </w:r>
    </w:p>
    <w:p w:rsidR="00007963" w:rsidRPr="00007963" w:rsidRDefault="00007963" w:rsidP="00007963">
      <w:r w:rsidRPr="00007963">
        <w:t> </w:t>
      </w:r>
    </w:p>
    <w:p w:rsidR="00007963" w:rsidRPr="00007963" w:rsidRDefault="00007963" w:rsidP="00007963">
      <w:pPr>
        <w:numPr>
          <w:ilvl w:val="0"/>
          <w:numId w:val="1"/>
        </w:numPr>
        <w:rPr>
          <w:b/>
          <w:bCs/>
        </w:rPr>
      </w:pPr>
      <w:r w:rsidRPr="00007963">
        <w:rPr>
          <w:b/>
          <w:bCs/>
        </w:rPr>
        <w:t xml:space="preserve">Mini Currículo ou Mini portfólio da organização: </w:t>
      </w:r>
    </w:p>
    <w:p w:rsidR="00007963" w:rsidRPr="00007963" w:rsidRDefault="00007963" w:rsidP="00AC53F1">
      <w:pPr>
        <w:jc w:val="both"/>
      </w:pPr>
      <w:r w:rsidRPr="00007963">
        <w:t xml:space="preserve">(Escreva aqui um resumo do seu currículo, destacando as principais atuações culturais realizadas. Você pode encaminhar o currículo em anexo, se preferir) </w:t>
      </w:r>
    </w:p>
    <w:p w:rsidR="00CD4F95" w:rsidRDefault="00F064CB" w:rsidP="00AC53F1">
      <w:pPr>
        <w:jc w:val="both"/>
      </w:pPr>
      <w:r>
        <w:t>PARA A CATEGORIA I: informe a experiência do responsável pela formação musical em regência, ensino de instrumentos, orientação de bandas, ensaios ou atividades musicais equivalentes. Podem ser anexados currículo, portfólio, declarações, certificados de cursos livres, programas, fotografias e outros registros de atuação. Não é obrigatório diploma de graduação nem experiência anterior no Município de Baldim.</w:t>
      </w:r>
    </w:p>
    <w:p w:rsidR="00007963" w:rsidRPr="00007963" w:rsidRDefault="00007963" w:rsidP="00007963">
      <w:pPr>
        <w:numPr>
          <w:ilvl w:val="0"/>
          <w:numId w:val="1"/>
        </w:numPr>
        <w:rPr>
          <w:b/>
          <w:bCs/>
        </w:rPr>
      </w:pPr>
      <w:r w:rsidRPr="00007963">
        <w:rPr>
          <w:b/>
          <w:bCs/>
        </w:rPr>
        <w:t xml:space="preserve">Resumo do projeto:  </w:t>
      </w:r>
    </w:p>
    <w:p w:rsidR="00007963" w:rsidRPr="00AC53F1" w:rsidRDefault="00007963" w:rsidP="00AC53F1">
      <w:pPr>
        <w:jc w:val="both"/>
      </w:pPr>
      <w:r w:rsidRPr="00AC53F1">
        <w:t xml:space="preserve">(Na descrição, você deve apresentar informações gerais sobre o seu projeto. Algumas perguntas orientadoras: O que você realizará com o projeto? Por que ele é importante para a sociedade? Como a ideia do projeto surgiu? Conte sobre o contexto de realização.) </w:t>
      </w:r>
    </w:p>
    <w:p w:rsidR="00AC53F1" w:rsidRDefault="00F064CB" w:rsidP="00AC53F1">
      <w:pPr>
        <w:jc w:val="both"/>
      </w:pPr>
      <w:r w:rsidRPr="00AC53F1">
        <w:rPr>
          <w:b/>
        </w:rPr>
        <w:t>CATEGORIA I</w:t>
      </w:r>
      <w:r w:rsidRPr="00AC53F1">
        <w:t xml:space="preserve">: descreva o programa de qualificação e formação musical, com aulas, ensaios orientados, conteúdos, frequência, instrumentos atendidos e resultados esperados para a Banda Santa Cecília. A regência deve integrar uma proposta efetiva de formação. </w:t>
      </w:r>
    </w:p>
    <w:p w:rsidR="00CD4F95" w:rsidRPr="00AC53F1" w:rsidRDefault="00F064CB" w:rsidP="00AC53F1">
      <w:pPr>
        <w:jc w:val="both"/>
        <w:rPr>
          <w:b/>
        </w:rPr>
      </w:pPr>
      <w:r w:rsidRPr="00AC53F1">
        <w:rPr>
          <w:b/>
        </w:rPr>
        <w:t>CATEGORIA II</w:t>
      </w:r>
      <w:r w:rsidRPr="00AC53F1">
        <w:t>: descreva a programação e a produção da Semana Cultural, indicando a comunidade/localidade rural de Baldim onde será realizada, as atividades e a participação cultural local</w:t>
      </w:r>
      <w:r w:rsidRPr="00AC53F1">
        <w:rPr>
          <w:b/>
        </w:rPr>
        <w:t>.</w:t>
      </w:r>
    </w:p>
    <w:p w:rsidR="00007963" w:rsidRPr="00007963" w:rsidRDefault="00007963" w:rsidP="00007963">
      <w:pPr>
        <w:numPr>
          <w:ilvl w:val="0"/>
          <w:numId w:val="1"/>
        </w:numPr>
        <w:rPr>
          <w:b/>
          <w:bCs/>
        </w:rPr>
      </w:pPr>
      <w:r w:rsidRPr="00007963">
        <w:rPr>
          <w:b/>
          <w:bCs/>
        </w:rPr>
        <w:t xml:space="preserve">Objetivos do projeto:  </w:t>
      </w:r>
    </w:p>
    <w:p w:rsidR="00007963" w:rsidRPr="00007963" w:rsidRDefault="00007963" w:rsidP="00AC53F1">
      <w:pPr>
        <w:jc w:val="both"/>
      </w:pPr>
      <w:r w:rsidRPr="00007963">
        <w:t xml:space="preserve">(Neste campo, você deve propor objetivos para o seu projeto, ou seja, deve informar o que você pretende alcançar com a realização do projeto. É importante que você seja breve e proponha entre três e cinco objetivos.) </w:t>
      </w:r>
    </w:p>
    <w:p w:rsidR="00007963" w:rsidRPr="00007963" w:rsidRDefault="00007963" w:rsidP="00007963">
      <w:pPr>
        <w:numPr>
          <w:ilvl w:val="0"/>
          <w:numId w:val="1"/>
        </w:numPr>
        <w:rPr>
          <w:b/>
          <w:bCs/>
        </w:rPr>
      </w:pPr>
      <w:r w:rsidRPr="00007963">
        <w:rPr>
          <w:b/>
          <w:bCs/>
        </w:rPr>
        <w:t>Metas:</w:t>
      </w:r>
    </w:p>
    <w:p w:rsidR="00007963" w:rsidRPr="00007963" w:rsidRDefault="00007963" w:rsidP="00AC53F1">
      <w:pPr>
        <w:jc w:val="both"/>
      </w:pPr>
      <w:r w:rsidRPr="00007963">
        <w:t xml:space="preserve">(Neste espaço, é necessário detalhar os objetivos em pequenas ações e/ou resultados que sejam quantificáveis. Por exemplo: Realização de 02 oficinas de artes circenses; Confecção de 80 figurinos; 120 pessoas idosas beneficiadas.) </w:t>
      </w:r>
      <w:r w:rsidRPr="00007963">
        <w:rPr>
          <w:rFonts w:ascii="Arial" w:hAnsi="Arial" w:cs="Arial"/>
        </w:rPr>
        <w:t> </w:t>
      </w:r>
      <w:r w:rsidRPr="00007963">
        <w:t xml:space="preserve"> </w:t>
      </w:r>
    </w:p>
    <w:p w:rsidR="00AC53F1" w:rsidRDefault="00F064CB" w:rsidP="00AC53F1">
      <w:pPr>
        <w:jc w:val="both"/>
      </w:pPr>
      <w:r>
        <w:t xml:space="preserve">Na Categoria I, indique metas mensuráveis de formação ao longo dos 8 meses (quantidade de encontros, carga horária, participantes e atividades). </w:t>
      </w:r>
    </w:p>
    <w:p w:rsidR="00CD4F95" w:rsidRDefault="00F064CB" w:rsidP="00AC53F1">
      <w:pPr>
        <w:jc w:val="both"/>
      </w:pPr>
      <w:r>
        <w:t>Na Categoria II, indique metas de programação, participação e acesso da população rural.</w:t>
      </w:r>
    </w:p>
    <w:p w:rsidR="00007963" w:rsidRPr="00007963" w:rsidRDefault="00007963" w:rsidP="00007963">
      <w:pPr>
        <w:numPr>
          <w:ilvl w:val="0"/>
          <w:numId w:val="1"/>
        </w:numPr>
        <w:rPr>
          <w:b/>
          <w:bCs/>
        </w:rPr>
      </w:pPr>
      <w:r w:rsidRPr="00007963">
        <w:rPr>
          <w:b/>
          <w:bCs/>
        </w:rPr>
        <w:t xml:space="preserve">Perfil do público a ser atingido pelo projeto:  </w:t>
      </w:r>
    </w:p>
    <w:p w:rsidR="00007963" w:rsidRPr="00007963" w:rsidRDefault="00007963" w:rsidP="00AC53F1">
      <w:pPr>
        <w:jc w:val="both"/>
      </w:pPr>
      <w:r w:rsidRPr="00007963">
        <w:t xml:space="preserve">(Preencha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 </w:t>
      </w:r>
    </w:p>
    <w:p w:rsidR="00CD4F95" w:rsidRDefault="00F064CB" w:rsidP="00AC53F1">
      <w:pPr>
        <w:jc w:val="both"/>
      </w:pPr>
      <w:r>
        <w:t>Na Categoria II, identifique expressamente as comunidades rurais de Baldim que serão atendidas.</w:t>
      </w:r>
    </w:p>
    <w:p w:rsidR="00007963" w:rsidRPr="00007963" w:rsidRDefault="00007963" w:rsidP="00007963">
      <w:pPr>
        <w:numPr>
          <w:ilvl w:val="0"/>
          <w:numId w:val="1"/>
        </w:numPr>
        <w:rPr>
          <w:b/>
          <w:bCs/>
        </w:rPr>
      </w:pPr>
      <w:r w:rsidRPr="00007963">
        <w:rPr>
          <w:b/>
          <w:bCs/>
        </w:rPr>
        <w:t xml:space="preserve">Medidas de acessibilidade empregadas no projeto: </w:t>
      </w:r>
    </w:p>
    <w:p w:rsidR="00007963" w:rsidRPr="00007963" w:rsidRDefault="00007963" w:rsidP="00AC53F1">
      <w:pPr>
        <w:jc w:val="both"/>
      </w:pPr>
      <w:r w:rsidRPr="00007963">
        <w:t xml:space="preserve">(Marque quais medidas de acessibilidade serão implementadas ou estarão disponíveis para a participação de Pessoas com deficiência - PCD´s, tais como, intérprete de libras, audiodescrição, entre outras medidas de acessibilidade a pessoas com deficiência, idosos e mobilidade reduzida, conforme Instrução Normativa MINC nº 10/2023)  </w:t>
      </w:r>
    </w:p>
    <w:p w:rsidR="00007963" w:rsidRPr="00007963" w:rsidRDefault="00007963" w:rsidP="00AC53F1">
      <w:pPr>
        <w:jc w:val="both"/>
      </w:pPr>
      <w:r w:rsidRPr="00007963">
        <w:t xml:space="preserve">Para mais informações sobre acessibilidade cultural, acesse o GUIA PRÁTICO DE ACESSIBILIDADE CULTURAL NA POLÍTICA NACIONAL ALDIR BLANC DE FOMENTO À CULTURA: </w:t>
      </w:r>
      <w:hyperlink r:id="rId10" w:history="1">
        <w:r w:rsidRPr="00007963">
          <w:rPr>
            <w:rStyle w:val="Hyperlink"/>
          </w:rPr>
          <w:t>https://www.gov.br/cultura/pt-br/assuntos/politica-nacional-aldir-blanc/politica-nacional-aldir-blanc/arquivos/materiais-de-orientacao/guias-manuais-e-cartilhas/25_minc_guia-de-acessibilidade-pnab-4-22-10.pdf</w:t>
        </w:r>
      </w:hyperlink>
      <w:r w:rsidRPr="00007963">
        <w:t xml:space="preserve"> . </w:t>
      </w:r>
    </w:p>
    <w:p w:rsidR="00007963" w:rsidRPr="00007963" w:rsidRDefault="00007963" w:rsidP="00007963">
      <w:r w:rsidRPr="00007963">
        <w:rPr>
          <w:b/>
          <w:bCs/>
        </w:rPr>
        <w:t>Acessibilidade arquitetônica:</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rotas acess</w:t>
      </w:r>
      <w:r w:rsidRPr="00007963">
        <w:rPr>
          <w:rFonts w:cs="Aptos"/>
        </w:rPr>
        <w:t>í</w:t>
      </w:r>
      <w:r w:rsidRPr="00007963">
        <w:t>veis, com espa</w:t>
      </w:r>
      <w:r w:rsidRPr="00007963">
        <w:rPr>
          <w:rFonts w:cs="Aptos"/>
        </w:rPr>
        <w:t>ç</w:t>
      </w:r>
      <w:r w:rsidRPr="00007963">
        <w:t>o de manobra para cadeira de rodas;</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piso t</w:t>
      </w:r>
      <w:r w:rsidRPr="00007963">
        <w:rPr>
          <w:rFonts w:cs="Aptos"/>
        </w:rPr>
        <w:t>á</w:t>
      </w:r>
      <w:r w:rsidRPr="00007963">
        <w:t>til;</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rampas;</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elevadores adequados para pessoas com deficiência;</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corrim</w:t>
      </w:r>
      <w:r w:rsidRPr="00007963">
        <w:rPr>
          <w:rFonts w:cs="Aptos"/>
        </w:rPr>
        <w:t>ã</w:t>
      </w:r>
      <w:r w:rsidRPr="00007963">
        <w:t>os e guarda-corpos;</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banheiros femininos e masculinos adaptados para pessoas com defici</w:t>
      </w:r>
      <w:r w:rsidRPr="00007963">
        <w:rPr>
          <w:rFonts w:cs="Aptos"/>
        </w:rPr>
        <w:t>ê</w:t>
      </w:r>
      <w:r w:rsidRPr="00007963">
        <w:t>ncia;</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vagas de estacionamento para pessoas com defici</w:t>
      </w:r>
      <w:r w:rsidRPr="00007963">
        <w:rPr>
          <w:rFonts w:cs="Aptos"/>
        </w:rPr>
        <w:t>ê</w:t>
      </w:r>
      <w:r w:rsidRPr="00007963">
        <w:t>ncia;</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assentos para pessoas obesas;</w:t>
      </w:r>
      <w:r w:rsidRPr="00007963">
        <w:rPr>
          <w:rFonts w:ascii="Arial" w:hAnsi="Arial" w:cs="Arial"/>
        </w:rPr>
        <w:t> </w:t>
      </w:r>
      <w:r w:rsidRPr="00007963">
        <w:t xml:space="preserve"> </w:t>
      </w:r>
    </w:p>
    <w:p w:rsidR="00007963" w:rsidRPr="00007963" w:rsidRDefault="00007963" w:rsidP="00007963">
      <w:r w:rsidRPr="00007963">
        <w:t>(</w:t>
      </w:r>
      <w:r w:rsidRPr="00007963">
        <w:rPr>
          <w:rFonts w:ascii="Arial" w:hAnsi="Arial" w:cs="Arial"/>
        </w:rPr>
        <w:t> </w:t>
      </w:r>
      <w:r w:rsidRPr="00007963">
        <w:t xml:space="preserve"> ) ilumina</w:t>
      </w:r>
      <w:r w:rsidRPr="00007963">
        <w:rPr>
          <w:rFonts w:cs="Aptos"/>
        </w:rPr>
        <w:t>çã</w:t>
      </w:r>
      <w:r w:rsidRPr="00007963">
        <w:t>o adequada;</w:t>
      </w:r>
      <w:r w:rsidRPr="00007963">
        <w:rPr>
          <w:rFonts w:ascii="Arial" w:hAnsi="Arial" w:cs="Arial"/>
        </w:rPr>
        <w:t> </w:t>
      </w:r>
      <w:r w:rsidRPr="00007963">
        <w:t xml:space="preserve"> </w:t>
      </w:r>
    </w:p>
    <w:p w:rsidR="00007963" w:rsidRPr="00007963" w:rsidRDefault="00007963" w:rsidP="00007963">
      <w:r w:rsidRPr="00007963">
        <w:t xml:space="preserve">( ) Outra ___________________ </w:t>
      </w:r>
    </w:p>
    <w:p w:rsidR="00007963" w:rsidRPr="00007963" w:rsidRDefault="00007963" w:rsidP="00007963"/>
    <w:p w:rsidR="00007963" w:rsidRPr="00007963" w:rsidRDefault="00007963" w:rsidP="00007963">
      <w:r w:rsidRPr="00007963">
        <w:rPr>
          <w:b/>
          <w:bCs/>
        </w:rPr>
        <w:t>Acessibilidade comunicacional:</w:t>
      </w:r>
      <w:r w:rsidRPr="00007963">
        <w:rPr>
          <w:rFonts w:ascii="Arial" w:hAnsi="Arial" w:cs="Arial"/>
        </w:rPr>
        <w:t>  </w:t>
      </w:r>
    </w:p>
    <w:p w:rsidR="00007963" w:rsidRPr="00007963" w:rsidRDefault="00007963" w:rsidP="00007963">
      <w:r>
        <w:t>(</w:t>
      </w:r>
      <w:r w:rsidRPr="012D533E">
        <w:rPr>
          <w:rFonts w:ascii="Arial" w:hAnsi="Arial" w:cs="Arial"/>
        </w:rPr>
        <w:t> </w:t>
      </w:r>
      <w:r>
        <w:t xml:space="preserve"> ) L</w:t>
      </w:r>
      <w:r w:rsidRPr="012D533E">
        <w:rPr>
          <w:rFonts w:cs="Aptos"/>
        </w:rPr>
        <w:t>í</w:t>
      </w:r>
      <w:r>
        <w:t>ngua Brasileira de Sinais - Libras;</w:t>
      </w:r>
      <w:r w:rsidRPr="012D533E">
        <w:rPr>
          <w:rFonts w:ascii="Arial" w:hAnsi="Arial" w:cs="Arial"/>
        </w:rPr>
        <w:t> </w:t>
      </w:r>
      <w:r>
        <w:t xml:space="preserve"> </w:t>
      </w:r>
    </w:p>
    <w:p w:rsidR="00007963" w:rsidRPr="00007963" w:rsidRDefault="00007963" w:rsidP="00007963">
      <w:r>
        <w:t>(</w:t>
      </w:r>
      <w:r w:rsidRPr="012D533E">
        <w:rPr>
          <w:rFonts w:ascii="Arial" w:hAnsi="Arial" w:cs="Arial"/>
        </w:rPr>
        <w:t> </w:t>
      </w:r>
      <w:r>
        <w:t xml:space="preserve"> ) sistema Braille;</w:t>
      </w:r>
      <w:r w:rsidRPr="012D533E">
        <w:rPr>
          <w:rFonts w:ascii="Arial" w:hAnsi="Arial" w:cs="Arial"/>
        </w:rPr>
        <w:t> </w:t>
      </w:r>
      <w:r>
        <w:t xml:space="preserve"> </w:t>
      </w:r>
    </w:p>
    <w:p w:rsidR="00007963" w:rsidRPr="00007963" w:rsidRDefault="00007963" w:rsidP="00007963">
      <w:r>
        <w:t>(</w:t>
      </w:r>
      <w:r w:rsidRPr="012D533E">
        <w:rPr>
          <w:rFonts w:ascii="Arial" w:hAnsi="Arial" w:cs="Arial"/>
        </w:rPr>
        <w:t> </w:t>
      </w:r>
      <w:r>
        <w:t xml:space="preserve"> ) sistema de sinaliza</w:t>
      </w:r>
      <w:r w:rsidRPr="012D533E">
        <w:rPr>
          <w:rFonts w:cs="Aptos"/>
        </w:rPr>
        <w:t>çã</w:t>
      </w:r>
      <w:r>
        <w:t>o ou comunica</w:t>
      </w:r>
      <w:r w:rsidRPr="012D533E">
        <w:rPr>
          <w:rFonts w:cs="Aptos"/>
        </w:rPr>
        <w:t>çã</w:t>
      </w:r>
      <w:r>
        <w:t>o t</w:t>
      </w:r>
      <w:r w:rsidRPr="012D533E">
        <w:rPr>
          <w:rFonts w:cs="Aptos"/>
        </w:rPr>
        <w:t>á</w:t>
      </w:r>
      <w:r>
        <w:t>til;</w:t>
      </w:r>
      <w:r w:rsidRPr="012D533E">
        <w:rPr>
          <w:rFonts w:ascii="Arial" w:hAnsi="Arial" w:cs="Arial"/>
        </w:rPr>
        <w:t> </w:t>
      </w:r>
      <w:r>
        <w:t xml:space="preserve"> </w:t>
      </w:r>
    </w:p>
    <w:p w:rsidR="00007963" w:rsidRPr="00007963" w:rsidRDefault="00007963" w:rsidP="00007963">
      <w:r>
        <w:t>(</w:t>
      </w:r>
      <w:r w:rsidRPr="012D533E">
        <w:rPr>
          <w:rFonts w:ascii="Arial" w:hAnsi="Arial" w:cs="Arial"/>
        </w:rPr>
        <w:t> </w:t>
      </w:r>
      <w:r>
        <w:t xml:space="preserve"> ) audiodescri</w:t>
      </w:r>
      <w:r w:rsidRPr="012D533E">
        <w:rPr>
          <w:rFonts w:cs="Aptos"/>
        </w:rPr>
        <w:t>çã</w:t>
      </w:r>
      <w:r>
        <w:t>o;</w:t>
      </w:r>
      <w:r w:rsidRPr="012D533E">
        <w:rPr>
          <w:rFonts w:ascii="Arial" w:hAnsi="Arial" w:cs="Arial"/>
        </w:rPr>
        <w:t> </w:t>
      </w:r>
      <w:r>
        <w:t xml:space="preserve"> </w:t>
      </w:r>
    </w:p>
    <w:p w:rsidR="00007963" w:rsidRPr="00007963" w:rsidRDefault="00007963" w:rsidP="00007963">
      <w:r>
        <w:t>(</w:t>
      </w:r>
      <w:r w:rsidRPr="012D533E">
        <w:rPr>
          <w:rFonts w:ascii="Arial" w:hAnsi="Arial" w:cs="Arial"/>
        </w:rPr>
        <w:t> </w:t>
      </w:r>
      <w:r>
        <w:t xml:space="preserve"> ) legendas;</w:t>
      </w:r>
      <w:r w:rsidRPr="012D533E">
        <w:rPr>
          <w:rFonts w:ascii="Arial" w:hAnsi="Arial" w:cs="Arial"/>
        </w:rPr>
        <w:t>  </w:t>
      </w:r>
      <w:r>
        <w:t xml:space="preserve"> </w:t>
      </w:r>
    </w:p>
    <w:p w:rsidR="00007963" w:rsidRPr="00007963" w:rsidRDefault="00007963" w:rsidP="00007963">
      <w:r>
        <w:t>(</w:t>
      </w:r>
      <w:r w:rsidRPr="012D533E">
        <w:rPr>
          <w:rFonts w:ascii="Arial" w:hAnsi="Arial" w:cs="Arial"/>
        </w:rPr>
        <w:t> </w:t>
      </w:r>
      <w:r>
        <w:t xml:space="preserve"> ) linguagem simples;</w:t>
      </w:r>
      <w:r w:rsidRPr="012D533E">
        <w:rPr>
          <w:rFonts w:ascii="Arial" w:hAnsi="Arial" w:cs="Arial"/>
        </w:rPr>
        <w:t> </w:t>
      </w:r>
      <w:r>
        <w:t xml:space="preserve"> </w:t>
      </w:r>
    </w:p>
    <w:p w:rsidR="00007963" w:rsidRPr="00007963" w:rsidRDefault="00007963" w:rsidP="00007963">
      <w:r>
        <w:t>(</w:t>
      </w:r>
      <w:r w:rsidRPr="012D533E">
        <w:rPr>
          <w:rFonts w:ascii="Arial" w:hAnsi="Arial" w:cs="Arial"/>
        </w:rPr>
        <w:t> </w:t>
      </w:r>
      <w:r>
        <w:t xml:space="preserve"> ) textos adaptados para leitores de tela; </w:t>
      </w:r>
      <w:r w:rsidRPr="012D533E">
        <w:rPr>
          <w:rFonts w:ascii="Arial" w:hAnsi="Arial" w:cs="Arial"/>
        </w:rPr>
        <w:t> </w:t>
      </w:r>
      <w:r>
        <w:t xml:space="preserve"> </w:t>
      </w:r>
    </w:p>
    <w:p w:rsidR="00007963" w:rsidRPr="00007963" w:rsidRDefault="00007963" w:rsidP="00007963">
      <w:r w:rsidRPr="00007963">
        <w:t>(</w:t>
      </w:r>
      <w:r w:rsidRPr="00007963">
        <w:rPr>
          <w:rFonts w:ascii="Arial" w:hAnsi="Arial" w:cs="Arial"/>
        </w:rPr>
        <w:t> </w:t>
      </w:r>
      <w:r w:rsidRPr="00007963">
        <w:t xml:space="preserve"> ) Outra ______________________________ </w:t>
      </w:r>
    </w:p>
    <w:p w:rsidR="00007963" w:rsidRPr="00007963" w:rsidRDefault="00007963" w:rsidP="00007963"/>
    <w:p w:rsidR="00007963" w:rsidRPr="00007963" w:rsidRDefault="00007963" w:rsidP="00007963">
      <w:r w:rsidRPr="00007963">
        <w:rPr>
          <w:b/>
          <w:bCs/>
        </w:rPr>
        <w:t>Acessibilidade atitudinal:</w:t>
      </w:r>
      <w:r w:rsidRPr="00007963">
        <w:rPr>
          <w:rFonts w:ascii="Arial" w:hAnsi="Arial" w:cs="Arial"/>
        </w:rPr>
        <w:t>  </w:t>
      </w:r>
      <w:r w:rsidRPr="00007963">
        <w:t xml:space="preserve"> </w:t>
      </w:r>
    </w:p>
    <w:p w:rsidR="00007963" w:rsidRPr="00007963" w:rsidRDefault="00007963" w:rsidP="00AC53F1">
      <w:pPr>
        <w:jc w:val="both"/>
      </w:pPr>
      <w:r w:rsidRPr="00007963">
        <w:t>(</w:t>
      </w:r>
      <w:r w:rsidRPr="00007963">
        <w:rPr>
          <w:rFonts w:ascii="Arial" w:hAnsi="Arial" w:cs="Arial"/>
        </w:rPr>
        <w:t> </w:t>
      </w:r>
      <w:r w:rsidRPr="00007963">
        <w:t xml:space="preserve"> ) capacita</w:t>
      </w:r>
      <w:r w:rsidRPr="00007963">
        <w:rPr>
          <w:rFonts w:cs="Aptos"/>
        </w:rPr>
        <w:t>çã</w:t>
      </w:r>
      <w:r w:rsidRPr="00007963">
        <w:t>o de equipes atuantes nos projetos culturais;</w:t>
      </w:r>
      <w:r w:rsidRPr="00007963">
        <w:rPr>
          <w:rFonts w:ascii="Arial" w:hAnsi="Arial" w:cs="Arial"/>
        </w:rPr>
        <w:t> </w:t>
      </w:r>
      <w:r w:rsidRPr="00007963">
        <w:t xml:space="preserve"> </w:t>
      </w:r>
    </w:p>
    <w:p w:rsidR="00007963" w:rsidRPr="00007963" w:rsidRDefault="00007963" w:rsidP="00AC53F1">
      <w:pPr>
        <w:jc w:val="both"/>
      </w:pPr>
      <w:r w:rsidRPr="00007963">
        <w:t>( ) contratação de profissionais com deficiência e profissionais especializados em acessibilidade cultural;</w:t>
      </w:r>
      <w:r w:rsidRPr="00007963">
        <w:rPr>
          <w:rFonts w:ascii="Arial" w:hAnsi="Arial" w:cs="Arial"/>
        </w:rPr>
        <w:t> </w:t>
      </w:r>
      <w:r w:rsidRPr="00007963">
        <w:t xml:space="preserve"> </w:t>
      </w:r>
    </w:p>
    <w:p w:rsidR="00007963" w:rsidRPr="00007963" w:rsidRDefault="00007963" w:rsidP="00AC53F1">
      <w:pPr>
        <w:jc w:val="both"/>
      </w:pPr>
      <w:r w:rsidRPr="00007963">
        <w:t>(</w:t>
      </w:r>
      <w:r w:rsidRPr="00007963">
        <w:rPr>
          <w:rFonts w:ascii="Arial" w:hAnsi="Arial" w:cs="Arial"/>
        </w:rPr>
        <w:t> </w:t>
      </w:r>
      <w:r w:rsidRPr="00007963">
        <w:t xml:space="preserve"> ) forma</w:t>
      </w:r>
      <w:r w:rsidRPr="00007963">
        <w:rPr>
          <w:rFonts w:cs="Aptos"/>
        </w:rPr>
        <w:t>çã</w:t>
      </w:r>
      <w:r w:rsidRPr="00007963">
        <w:t>o e sensibiliza</w:t>
      </w:r>
      <w:r w:rsidRPr="00007963">
        <w:rPr>
          <w:rFonts w:cs="Aptos"/>
        </w:rPr>
        <w:t>çã</w:t>
      </w:r>
      <w:r w:rsidRPr="00007963">
        <w:t>o de agentes culturais, p</w:t>
      </w:r>
      <w:r w:rsidRPr="00007963">
        <w:rPr>
          <w:rFonts w:cs="Aptos"/>
        </w:rPr>
        <w:t>ú</w:t>
      </w:r>
      <w:r w:rsidRPr="00007963">
        <w:t>blico e todos os envolvidos na cadeia produtiva cultural; e</w:t>
      </w:r>
      <w:r w:rsidRPr="00007963">
        <w:rPr>
          <w:rFonts w:ascii="Arial" w:hAnsi="Arial" w:cs="Arial"/>
        </w:rPr>
        <w:t> </w:t>
      </w:r>
      <w:r w:rsidRPr="00007963">
        <w:t xml:space="preserve"> </w:t>
      </w:r>
    </w:p>
    <w:p w:rsidR="00007963" w:rsidRPr="00007963" w:rsidRDefault="00007963" w:rsidP="00AC53F1">
      <w:pPr>
        <w:jc w:val="both"/>
      </w:pPr>
      <w:r w:rsidRPr="00007963">
        <w:t>(</w:t>
      </w:r>
      <w:r w:rsidRPr="00007963">
        <w:rPr>
          <w:rFonts w:ascii="Arial" w:hAnsi="Arial" w:cs="Arial"/>
        </w:rPr>
        <w:t> </w:t>
      </w:r>
      <w:r w:rsidRPr="00007963">
        <w:t xml:space="preserve"> ) outras medidas que visem a elimina</w:t>
      </w:r>
      <w:r w:rsidRPr="00007963">
        <w:rPr>
          <w:rFonts w:cs="Aptos"/>
        </w:rPr>
        <w:t>çã</w:t>
      </w:r>
      <w:r w:rsidRPr="00007963">
        <w:t>o de atitudes capacitistas.</w:t>
      </w:r>
      <w:r w:rsidRPr="00007963">
        <w:rPr>
          <w:rFonts w:ascii="Arial" w:hAnsi="Arial" w:cs="Arial"/>
        </w:rPr>
        <w:t> </w:t>
      </w:r>
      <w:r w:rsidRPr="00007963">
        <w:t xml:space="preserve"> </w:t>
      </w:r>
    </w:p>
    <w:p w:rsidR="00007963" w:rsidRPr="00007963" w:rsidRDefault="00007963" w:rsidP="00007963"/>
    <w:p w:rsidR="00007963" w:rsidRPr="00007963" w:rsidRDefault="00007963" w:rsidP="00007963">
      <w:pPr>
        <w:numPr>
          <w:ilvl w:val="0"/>
          <w:numId w:val="1"/>
        </w:numPr>
        <w:rPr>
          <w:b/>
          <w:bCs/>
        </w:rPr>
      </w:pPr>
      <w:r w:rsidRPr="00007963">
        <w:rPr>
          <w:b/>
          <w:bCs/>
        </w:rPr>
        <w:t xml:space="preserve">Informe como essas medidas de acessibilidade serão implementadas ou disponibilizadas de acordo com o projeto proposto. </w:t>
      </w:r>
    </w:p>
    <w:p w:rsidR="00007963" w:rsidRPr="00007963" w:rsidRDefault="00007963" w:rsidP="00007963"/>
    <w:p w:rsidR="00007963" w:rsidRPr="00007963" w:rsidRDefault="00007963" w:rsidP="00007963">
      <w:pPr>
        <w:numPr>
          <w:ilvl w:val="0"/>
          <w:numId w:val="1"/>
        </w:numPr>
        <w:rPr>
          <w:b/>
          <w:bCs/>
        </w:rPr>
      </w:pPr>
      <w:r w:rsidRPr="380CE1BE">
        <w:rPr>
          <w:b/>
          <w:bCs/>
        </w:rPr>
        <w:t xml:space="preserve">Estratégia de divulgação </w:t>
      </w:r>
    </w:p>
    <w:p w:rsidR="00007963" w:rsidRPr="00007963" w:rsidRDefault="00007963" w:rsidP="00007963">
      <w:r w:rsidRPr="00007963">
        <w:t>Apresente os meios que serão utilizados para divulgar o projeto. ex.: impulsionamento em redes sociais.</w:t>
      </w:r>
      <w:r w:rsidRPr="00007963">
        <w:rPr>
          <w:rFonts w:ascii="Arial" w:hAnsi="Arial" w:cs="Arial"/>
        </w:rPr>
        <w:t> </w:t>
      </w:r>
      <w:r w:rsidRPr="00007963">
        <w:t xml:space="preserve"> </w:t>
      </w:r>
    </w:p>
    <w:p w:rsidR="00007963" w:rsidRPr="00007963" w:rsidRDefault="00007963" w:rsidP="00007963">
      <w:pPr>
        <w:rPr>
          <w:b/>
          <w:bCs/>
        </w:rPr>
      </w:pPr>
    </w:p>
    <w:p w:rsidR="00007963" w:rsidRPr="00007963" w:rsidRDefault="00007963" w:rsidP="00007963">
      <w:pPr>
        <w:numPr>
          <w:ilvl w:val="0"/>
          <w:numId w:val="1"/>
        </w:numPr>
        <w:rPr>
          <w:b/>
          <w:bCs/>
        </w:rPr>
      </w:pPr>
      <w:r w:rsidRPr="00007963">
        <w:rPr>
          <w:b/>
          <w:bCs/>
        </w:rPr>
        <w:t xml:space="preserve">Data de início da execução do projeto </w:t>
      </w:r>
    </w:p>
    <w:p w:rsidR="00007963" w:rsidRPr="00007963" w:rsidRDefault="00007963" w:rsidP="00007963">
      <w:pPr>
        <w:numPr>
          <w:ilvl w:val="0"/>
          <w:numId w:val="1"/>
        </w:numPr>
        <w:rPr>
          <w:b/>
          <w:bCs/>
        </w:rPr>
      </w:pPr>
      <w:r w:rsidRPr="00007963">
        <w:rPr>
          <w:b/>
          <w:bCs/>
        </w:rPr>
        <w:t xml:space="preserve">Data de término da execução do projeto </w:t>
      </w:r>
    </w:p>
    <w:p w:rsidR="00007963" w:rsidRPr="00007963" w:rsidRDefault="00007963" w:rsidP="00007963"/>
    <w:p w:rsidR="00007963" w:rsidRPr="00007963" w:rsidRDefault="00007963" w:rsidP="00007963">
      <w:pPr>
        <w:numPr>
          <w:ilvl w:val="0"/>
          <w:numId w:val="1"/>
        </w:numPr>
        <w:rPr>
          <w:b/>
          <w:bCs/>
        </w:rPr>
      </w:pPr>
      <w:r w:rsidRPr="00007963">
        <w:rPr>
          <w:b/>
          <w:bCs/>
        </w:rPr>
        <w:t>Equipe</w:t>
      </w:r>
      <w:r w:rsidRPr="00007963">
        <w:rPr>
          <w:rFonts w:ascii="Arial" w:hAnsi="Arial" w:cs="Arial"/>
          <w:b/>
          <w:bCs/>
        </w:rPr>
        <w:t> </w:t>
      </w:r>
      <w:r w:rsidRPr="00007963">
        <w:rPr>
          <w:b/>
          <w:bCs/>
        </w:rPr>
        <w:t xml:space="preserve"> </w:t>
      </w:r>
    </w:p>
    <w:p w:rsidR="00007963" w:rsidRPr="00007963" w:rsidRDefault="00007963" w:rsidP="00AC53F1">
      <w:pPr>
        <w:jc w:val="both"/>
      </w:pPr>
      <w:r w:rsidRPr="00007963">
        <w:t xml:space="preserve">Informe quais são os profissionais que atuarão no projeto, incluindo NOME, FUNÇÃO NO PROJETO, CPF/CNPJ, MINI-CURRÍCULO. Use o modelo de quadro a seguir: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4"/>
        <w:gridCol w:w="2114"/>
        <w:gridCol w:w="2115"/>
        <w:gridCol w:w="2115"/>
      </w:tblGrid>
      <w:tr w:rsidR="00007963" w:rsidRPr="005E5955">
        <w:trPr>
          <w:trHeight w:val="300"/>
        </w:trPr>
        <w:tc>
          <w:tcPr>
            <w:tcW w:w="2400"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t>Nome do profissional/empresa </w:t>
            </w:r>
          </w:p>
        </w:tc>
        <w:tc>
          <w:tcPr>
            <w:tcW w:w="1530"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t>Função no projeto </w:t>
            </w:r>
          </w:p>
        </w:tc>
        <w:tc>
          <w:tcPr>
            <w:tcW w:w="1725"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t>CPF/CNPJ </w:t>
            </w:r>
          </w:p>
        </w:tc>
        <w:tc>
          <w:tcPr>
            <w:tcW w:w="3150"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t>Mini currículo </w:t>
            </w:r>
          </w:p>
        </w:tc>
      </w:tr>
      <w:tr w:rsidR="00007963" w:rsidRPr="005E5955">
        <w:trPr>
          <w:trHeight w:val="300"/>
        </w:trPr>
        <w:tc>
          <w:tcPr>
            <w:tcW w:w="2400"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1530"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1725"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3150"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r>
    </w:tbl>
    <w:p w:rsidR="00007963" w:rsidRPr="00007963" w:rsidRDefault="00AC53F1" w:rsidP="00007963">
      <w:r>
        <w:t>(reproduza quantos linhas forem necessárias)</w:t>
      </w:r>
    </w:p>
    <w:p w:rsidR="00007963" w:rsidRPr="00007963" w:rsidRDefault="00007963" w:rsidP="00007963">
      <w:pPr>
        <w:numPr>
          <w:ilvl w:val="0"/>
          <w:numId w:val="1"/>
        </w:numPr>
        <w:rPr>
          <w:b/>
          <w:bCs/>
        </w:rPr>
      </w:pPr>
      <w:r w:rsidRPr="00007963">
        <w:rPr>
          <w:b/>
          <w:bCs/>
        </w:rPr>
        <w:t xml:space="preserve">Cronograma de Execução </w:t>
      </w:r>
    </w:p>
    <w:p w:rsidR="00007963" w:rsidRPr="00007963" w:rsidRDefault="00007963" w:rsidP="00AC53F1">
      <w:pPr>
        <w:jc w:val="both"/>
      </w:pPr>
      <w:r w:rsidRPr="00007963">
        <w:t xml:space="preserve">Descreva os passos a serem seguidos para execução do projeto, incluindo ATIVIDADE, ETAPA, DESCRIÇÃO, INÍCIO e FIM. Use o modelo de quadro a seguir: </w:t>
      </w:r>
    </w:p>
    <w:p w:rsidR="00007963" w:rsidRPr="00007963" w:rsidRDefault="00F064CB" w:rsidP="00AC53F1">
      <w:pPr>
        <w:jc w:val="both"/>
      </w:pPr>
      <w:r>
        <w:t xml:space="preserve">Categoria I: o cronograma deve contemplar os </w:t>
      </w:r>
      <w:r w:rsidR="005E5955">
        <w:t>6</w:t>
      </w:r>
      <w:r>
        <w:t xml:space="preserve"> meses de formação musical. Categoria II: indicar as etapas de preparação, realização da Semana Cultural na zona rural e encerramento.</w:t>
      </w:r>
    </w:p>
    <w:tbl>
      <w:tblPr>
        <w:tblW w:w="84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1"/>
        <w:gridCol w:w="1691"/>
        <w:gridCol w:w="1692"/>
        <w:gridCol w:w="1692"/>
        <w:gridCol w:w="1692"/>
      </w:tblGrid>
      <w:tr w:rsidR="00007963" w:rsidRPr="005E5955" w:rsidTr="00AC53F1">
        <w:trPr>
          <w:trHeight w:val="300"/>
        </w:trPr>
        <w:tc>
          <w:tcPr>
            <w:tcW w:w="1691"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rPr>
                <w:b/>
                <w:bCs/>
              </w:rPr>
              <w:t>Atividade</w:t>
            </w:r>
            <w:r w:rsidRPr="005E5955">
              <w:t>  </w:t>
            </w:r>
          </w:p>
        </w:tc>
        <w:tc>
          <w:tcPr>
            <w:tcW w:w="1691"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rPr>
                <w:b/>
                <w:bCs/>
              </w:rPr>
              <w:t>Etapa</w:t>
            </w:r>
            <w:r w:rsidRPr="005E5955">
              <w:t> </w:t>
            </w:r>
          </w:p>
        </w:tc>
        <w:tc>
          <w:tcPr>
            <w:tcW w:w="1692"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rPr>
                <w:b/>
                <w:bCs/>
              </w:rPr>
              <w:t>Descrição</w:t>
            </w:r>
            <w:r w:rsidRPr="005E5955">
              <w:t> </w:t>
            </w:r>
          </w:p>
        </w:tc>
        <w:tc>
          <w:tcPr>
            <w:tcW w:w="1692"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r w:rsidRPr="005E5955">
              <w:rPr>
                <w:b/>
                <w:bCs/>
              </w:rPr>
              <w:t>Início</w:t>
            </w:r>
            <w:r w:rsidRPr="005E5955">
              <w:t> </w:t>
            </w:r>
          </w:p>
        </w:tc>
        <w:tc>
          <w:tcPr>
            <w:tcW w:w="1692" w:type="dxa"/>
            <w:tcBorders>
              <w:top w:val="inset" w:sz="18" w:space="0" w:color="auto"/>
              <w:left w:val="inset" w:sz="18" w:space="0" w:color="auto"/>
              <w:bottom w:val="inset" w:sz="18" w:space="0" w:color="auto"/>
              <w:right w:val="inset" w:sz="18" w:space="0" w:color="auto"/>
            </w:tcBorders>
            <w:vAlign w:val="center"/>
            <w:hideMark/>
          </w:tcPr>
          <w:p w:rsidR="00007963" w:rsidRPr="005E5955" w:rsidRDefault="00007963" w:rsidP="00007963">
            <w:pPr>
              <w:rPr>
                <w:b/>
                <w:bCs/>
              </w:rPr>
            </w:pPr>
            <w:r w:rsidRPr="005E5955">
              <w:rPr>
                <w:b/>
                <w:bCs/>
              </w:rPr>
              <w:t>Fim </w:t>
            </w:r>
          </w:p>
        </w:tc>
      </w:tr>
      <w:tr w:rsidR="00007963" w:rsidRPr="005E5955" w:rsidTr="00AC53F1">
        <w:trPr>
          <w:trHeight w:val="300"/>
        </w:trPr>
        <w:tc>
          <w:tcPr>
            <w:tcW w:w="1691"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1691"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1692"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1692"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c>
          <w:tcPr>
            <w:tcW w:w="1692" w:type="dxa"/>
            <w:tcBorders>
              <w:top w:val="inset" w:sz="18" w:space="0" w:color="auto"/>
              <w:left w:val="inset" w:sz="18" w:space="0" w:color="auto"/>
              <w:bottom w:val="inset" w:sz="18" w:space="0" w:color="auto"/>
              <w:right w:val="inset" w:sz="18" w:space="0" w:color="auto"/>
            </w:tcBorders>
            <w:vAlign w:val="center"/>
            <w:hideMark/>
          </w:tcPr>
          <w:p w:rsidR="00CD4F95" w:rsidRPr="005E5955" w:rsidRDefault="00F064CB">
            <w:r w:rsidRPr="005E5955">
              <w:t>________________________________</w:t>
            </w:r>
          </w:p>
        </w:tc>
      </w:tr>
    </w:tbl>
    <w:p w:rsidR="00007963" w:rsidRPr="00007963" w:rsidRDefault="00AC53F1" w:rsidP="00007963">
      <w:r>
        <w:t>(reproduza quantos linhas forem necessárias)</w:t>
      </w:r>
    </w:p>
    <w:p w:rsidR="00007963" w:rsidRPr="00AC53F1" w:rsidRDefault="00007963" w:rsidP="00007963">
      <w:pPr>
        <w:numPr>
          <w:ilvl w:val="0"/>
          <w:numId w:val="1"/>
        </w:numPr>
        <w:rPr>
          <w:b/>
          <w:bCs/>
        </w:rPr>
      </w:pPr>
      <w:r w:rsidRPr="00007963">
        <w:rPr>
          <w:b/>
          <w:bCs/>
        </w:rPr>
        <w:t xml:space="preserve">Planilha orçamentária </w:t>
      </w:r>
    </w:p>
    <w:p w:rsidR="00007963" w:rsidRPr="00007963" w:rsidRDefault="00007963" w:rsidP="00AC53F1">
      <w:pPr>
        <w:jc w:val="both"/>
      </w:pPr>
      <w:r w:rsidRPr="00007963">
        <w:t xml:space="preserve">Preencha a tabela informando todas as despesas, indicando a META/ETAPA RELACIONADA, DESCRIÇÃO, JUSTIFICATIVA, UNIDADE DE MEDIDA, VALOR UNITÁRIO, QUANTIDADE, VALOR TOTAL e REFERÊNCIA DE PREÇO.  </w:t>
      </w:r>
    </w:p>
    <w:p w:rsidR="00007963" w:rsidRPr="00007963" w:rsidRDefault="00007963" w:rsidP="00AC53F1">
      <w:pPr>
        <w:jc w:val="both"/>
      </w:pPr>
      <w:r w:rsidRPr="00007963">
        <w:t xml:space="preserve">OBS.: Pode haver a indicação do parâmetro de preço (Ex.: preço estabelecido no SALICNET, 3 orçamentos, etc) utilizado com a referência específica do item de despesa para auxiliar a análise técnica da comissão de seleção. </w:t>
      </w:r>
    </w:p>
    <w:p w:rsidR="00007963" w:rsidRPr="00007963" w:rsidRDefault="00007963" w:rsidP="00007963"/>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4"/>
        <w:gridCol w:w="1333"/>
        <w:gridCol w:w="1095"/>
        <w:gridCol w:w="1173"/>
        <w:gridCol w:w="1417"/>
        <w:gridCol w:w="1049"/>
        <w:gridCol w:w="1213"/>
      </w:tblGrid>
      <w:tr w:rsidR="00007963" w:rsidRPr="005E5955" w:rsidTr="00AC53F1">
        <w:trPr>
          <w:trHeight w:val="300"/>
        </w:trPr>
        <w:tc>
          <w:tcPr>
            <w:tcW w:w="1214"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Descrição do item </w:t>
            </w:r>
          </w:p>
        </w:tc>
        <w:tc>
          <w:tcPr>
            <w:tcW w:w="1333"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Justificativa</w:t>
            </w:r>
            <w:r w:rsidRPr="005E5955">
              <w:rPr>
                <w:rFonts w:ascii="Arial" w:hAnsi="Arial" w:cs="Arial"/>
                <w:b/>
                <w:bCs/>
              </w:rPr>
              <w:t> </w:t>
            </w:r>
            <w:r w:rsidRPr="005E5955">
              <w:rPr>
                <w:rFonts w:cs="Aptos"/>
                <w:b/>
                <w:bCs/>
              </w:rPr>
              <w:t> </w:t>
            </w:r>
          </w:p>
        </w:tc>
        <w:tc>
          <w:tcPr>
            <w:tcW w:w="1095"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Unidade de medida </w:t>
            </w:r>
          </w:p>
        </w:tc>
        <w:tc>
          <w:tcPr>
            <w:tcW w:w="1173"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Valor unitário </w:t>
            </w:r>
          </w:p>
        </w:tc>
        <w:tc>
          <w:tcPr>
            <w:tcW w:w="1417"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Quantidade </w:t>
            </w:r>
          </w:p>
        </w:tc>
        <w:tc>
          <w:tcPr>
            <w:tcW w:w="1049"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Valor total </w:t>
            </w:r>
          </w:p>
        </w:tc>
        <w:tc>
          <w:tcPr>
            <w:tcW w:w="1213" w:type="dxa"/>
            <w:tcBorders>
              <w:top w:val="single" w:sz="4" w:space="0" w:color="auto"/>
              <w:left w:val="single" w:sz="4" w:space="0" w:color="auto"/>
              <w:bottom w:val="single" w:sz="4" w:space="0" w:color="auto"/>
              <w:right w:val="single" w:sz="4" w:space="0" w:color="auto"/>
            </w:tcBorders>
            <w:hideMark/>
          </w:tcPr>
          <w:p w:rsidR="00007963" w:rsidRPr="005E5955" w:rsidRDefault="00007963" w:rsidP="00007963">
            <w:pPr>
              <w:rPr>
                <w:b/>
                <w:bCs/>
              </w:rPr>
            </w:pPr>
            <w:r w:rsidRPr="005E5955">
              <w:rPr>
                <w:b/>
                <w:bCs/>
              </w:rPr>
              <w:t>Referência de preço (opcional) </w:t>
            </w:r>
          </w:p>
        </w:tc>
      </w:tr>
      <w:tr w:rsidR="00007963" w:rsidRPr="005E5955" w:rsidTr="00AC53F1">
        <w:trPr>
          <w:trHeight w:val="300"/>
        </w:trPr>
        <w:tc>
          <w:tcPr>
            <w:tcW w:w="1214"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c>
          <w:tcPr>
            <w:tcW w:w="1333"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c>
          <w:tcPr>
            <w:tcW w:w="1095"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c>
          <w:tcPr>
            <w:tcW w:w="1173"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c>
          <w:tcPr>
            <w:tcW w:w="1417"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c>
          <w:tcPr>
            <w:tcW w:w="1049"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c>
          <w:tcPr>
            <w:tcW w:w="1213" w:type="dxa"/>
            <w:tcBorders>
              <w:top w:val="single" w:sz="4" w:space="0" w:color="auto"/>
              <w:left w:val="single" w:sz="4" w:space="0" w:color="auto"/>
              <w:bottom w:val="single" w:sz="4" w:space="0" w:color="auto"/>
              <w:right w:val="single" w:sz="4" w:space="0" w:color="auto"/>
            </w:tcBorders>
            <w:hideMark/>
          </w:tcPr>
          <w:p w:rsidR="00CD4F95" w:rsidRPr="005E5955" w:rsidRDefault="00F064CB">
            <w:r w:rsidRPr="005E5955">
              <w:t>________________________________</w:t>
            </w:r>
          </w:p>
        </w:tc>
      </w:tr>
    </w:tbl>
    <w:p w:rsidR="00007963" w:rsidRPr="00007963" w:rsidRDefault="00AC53F1" w:rsidP="00007963">
      <w:r>
        <w:t>(reproduza quantos linhas forem necessárias)</w:t>
      </w:r>
    </w:p>
    <w:p w:rsidR="00007963" w:rsidRPr="00007963" w:rsidRDefault="00007963" w:rsidP="00007963">
      <w:pPr>
        <w:numPr>
          <w:ilvl w:val="0"/>
          <w:numId w:val="1"/>
        </w:numPr>
        <w:rPr>
          <w:b/>
          <w:bCs/>
        </w:rPr>
      </w:pPr>
      <w:r w:rsidRPr="00007963">
        <w:rPr>
          <w:b/>
          <w:bCs/>
        </w:rPr>
        <w:t xml:space="preserve">Projeto possui recursos financeiros de outras fontes? Se sim, quais? </w:t>
      </w:r>
    </w:p>
    <w:p w:rsidR="00007963" w:rsidRPr="00007963" w:rsidRDefault="00007963" w:rsidP="00007963">
      <w:r w:rsidRPr="00007963">
        <w:t xml:space="preserve">(Informe se o projeto prevê apoio financeiro, tais como cobrança de ingressos, patrocínio e/ou outras fontes de financiamento. Caso positivo, informe a previsão de valores e onde serão empregados no projeto.) </w:t>
      </w:r>
    </w:p>
    <w:p w:rsidR="00007963" w:rsidRPr="00007963" w:rsidRDefault="00007963" w:rsidP="00007963">
      <w:r w:rsidRPr="00007963">
        <w:t>(</w:t>
      </w:r>
      <w:r w:rsidRPr="00007963">
        <w:rPr>
          <w:rFonts w:ascii="Arial" w:hAnsi="Arial" w:cs="Arial"/>
        </w:rPr>
        <w:t> </w:t>
      </w:r>
      <w:r w:rsidRPr="00007963">
        <w:t xml:space="preserve"> ) N</w:t>
      </w:r>
      <w:r w:rsidRPr="00007963">
        <w:rPr>
          <w:rFonts w:cs="Aptos"/>
        </w:rPr>
        <w:t>ã</w:t>
      </w:r>
      <w:r w:rsidRPr="00007963">
        <w:t>o, o projeto n</w:t>
      </w:r>
      <w:r w:rsidRPr="00007963">
        <w:rPr>
          <w:rFonts w:cs="Aptos"/>
        </w:rPr>
        <w:t>ã</w:t>
      </w:r>
      <w:r w:rsidRPr="00007963">
        <w:t xml:space="preserve">o possui outras fontes de recursos financeiros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 xml:space="preserve">Apoio financeiro municipal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 xml:space="preserve">Apoio financeiro estadual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Municipal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Estadual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Federal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Patroc</w:t>
      </w:r>
      <w:r w:rsidRPr="00007963">
        <w:rPr>
          <w:rFonts w:cs="Aptos"/>
        </w:rPr>
        <w:t>í</w:t>
      </w:r>
      <w:r w:rsidRPr="00007963">
        <w:t xml:space="preserve">nio privado direto </w:t>
      </w:r>
    </w:p>
    <w:p w:rsidR="00007963" w:rsidRPr="00007963" w:rsidRDefault="00007963" w:rsidP="00007963">
      <w:r w:rsidRPr="00007963">
        <w:t>(</w:t>
      </w:r>
      <w:r w:rsidRPr="00007963">
        <w:rPr>
          <w:rFonts w:ascii="Arial" w:hAnsi="Arial" w:cs="Arial"/>
        </w:rPr>
        <w:t> </w:t>
      </w:r>
      <w:r w:rsidRPr="00007963">
        <w:t xml:space="preserve"> ) Patroc</w:t>
      </w:r>
      <w:r w:rsidRPr="00007963">
        <w:rPr>
          <w:rFonts w:cs="Aptos"/>
        </w:rPr>
        <w:t>í</w:t>
      </w:r>
      <w:r w:rsidRPr="00007963">
        <w:t>nio de institui</w:t>
      </w:r>
      <w:r w:rsidRPr="00007963">
        <w:rPr>
          <w:rFonts w:cs="Aptos"/>
        </w:rPr>
        <w:t>çã</w:t>
      </w:r>
      <w:r w:rsidRPr="00007963">
        <w:t xml:space="preserve">o internacional </w:t>
      </w:r>
    </w:p>
    <w:p w:rsidR="00007963" w:rsidRPr="00007963" w:rsidRDefault="00007963" w:rsidP="00007963">
      <w:r w:rsidRPr="00007963">
        <w:t>(</w:t>
      </w:r>
      <w:r w:rsidRPr="00007963">
        <w:rPr>
          <w:rFonts w:ascii="Arial" w:hAnsi="Arial" w:cs="Arial"/>
        </w:rPr>
        <w:t> </w:t>
      </w:r>
      <w:r w:rsidRPr="00007963">
        <w:t xml:space="preserve"> ) Doa</w:t>
      </w:r>
      <w:r w:rsidRPr="00007963">
        <w:rPr>
          <w:rFonts w:cs="Aptos"/>
        </w:rPr>
        <w:t>çõ</w:t>
      </w:r>
      <w:r w:rsidRPr="00007963">
        <w:t>es de Pessoas F</w:t>
      </w:r>
      <w:r w:rsidRPr="00007963">
        <w:rPr>
          <w:rFonts w:cs="Aptos"/>
        </w:rPr>
        <w:t>í</w:t>
      </w:r>
      <w:r w:rsidRPr="00007963">
        <w:t xml:space="preserve">sicas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Doa</w:t>
      </w:r>
      <w:r w:rsidRPr="00007963">
        <w:rPr>
          <w:rFonts w:cs="Aptos"/>
        </w:rPr>
        <w:t>çõ</w:t>
      </w:r>
      <w:r w:rsidRPr="00007963">
        <w:t xml:space="preserve">es de Empresas </w:t>
      </w:r>
    </w:p>
    <w:p w:rsidR="00007963" w:rsidRPr="00007963" w:rsidRDefault="00007963" w:rsidP="00007963">
      <w:r w:rsidRPr="00007963">
        <w:t>(</w:t>
      </w:r>
      <w:r w:rsidRPr="00007963">
        <w:rPr>
          <w:rFonts w:ascii="Arial" w:hAnsi="Arial" w:cs="Arial"/>
        </w:rPr>
        <w:t> </w:t>
      </w:r>
      <w:r w:rsidRPr="00007963">
        <w:t xml:space="preserve"> ) Cobran</w:t>
      </w:r>
      <w:r w:rsidRPr="00007963">
        <w:rPr>
          <w:rFonts w:cs="Aptos"/>
        </w:rPr>
        <w:t>ç</w:t>
      </w:r>
      <w:r w:rsidRPr="00007963">
        <w:t xml:space="preserve">a de ingressos </w:t>
      </w:r>
    </w:p>
    <w:p w:rsidR="00007963" w:rsidRPr="00007963" w:rsidRDefault="00007963" w:rsidP="00007963">
      <w:r w:rsidRPr="00007963">
        <w:t>(</w:t>
      </w:r>
      <w:r w:rsidRPr="00007963">
        <w:rPr>
          <w:rFonts w:ascii="Arial" w:hAnsi="Arial" w:cs="Arial"/>
        </w:rPr>
        <w:t> </w:t>
      </w:r>
      <w:r w:rsidRPr="00007963">
        <w:t xml:space="preserve"> )</w:t>
      </w:r>
      <w:r w:rsidRPr="00007963">
        <w:rPr>
          <w:rFonts w:ascii="Arial" w:hAnsi="Arial" w:cs="Arial"/>
        </w:rPr>
        <w:t> </w:t>
      </w:r>
      <w:r w:rsidRPr="00007963">
        <w:t xml:space="preserve">Outros </w:t>
      </w:r>
    </w:p>
    <w:p w:rsidR="00007963" w:rsidRPr="00007963" w:rsidRDefault="00007963" w:rsidP="00007963">
      <w:r w:rsidRPr="00007963">
        <w:t xml:space="preserve">Se o projeto tem outras fontes de financiamento, detalhe quais são, o valor do financiamento e onde os recursos serão empregados no projeto. </w:t>
      </w:r>
    </w:p>
    <w:p w:rsidR="00007963" w:rsidRPr="00007963" w:rsidRDefault="00007963" w:rsidP="00007963">
      <w:pPr>
        <w:numPr>
          <w:ilvl w:val="0"/>
          <w:numId w:val="1"/>
        </w:numPr>
        <w:rPr>
          <w:b/>
          <w:bCs/>
        </w:rPr>
      </w:pPr>
      <w:r w:rsidRPr="00007963">
        <w:rPr>
          <w:b/>
          <w:bCs/>
        </w:rPr>
        <w:t xml:space="preserve">O projeto prevê a venda de produtos/ingressos? </w:t>
      </w:r>
    </w:p>
    <w:p w:rsidR="00007963" w:rsidRPr="00007963" w:rsidRDefault="00007963" w:rsidP="00007963">
      <w:r w:rsidRPr="00007963">
        <w:t xml:space="preserve">(Informe a quantidade dos produtos a serem vendidos, o valor unitário por produto e o valor total a ser arrecadado. Detalhe onde os recursos arrecadados serão aplicados no projeto.) </w:t>
      </w:r>
    </w:p>
    <w:p w:rsidR="00007963" w:rsidRPr="00007963" w:rsidRDefault="00007963" w:rsidP="00007963">
      <w:pPr>
        <w:numPr>
          <w:ilvl w:val="0"/>
          <w:numId w:val="1"/>
        </w:numPr>
        <w:rPr>
          <w:b/>
          <w:bCs/>
        </w:rPr>
      </w:pPr>
      <w:r w:rsidRPr="00007963">
        <w:rPr>
          <w:b/>
          <w:bCs/>
        </w:rPr>
        <w:t xml:space="preserve">Documentos complementares </w:t>
      </w:r>
    </w:p>
    <w:p w:rsidR="00007963" w:rsidRPr="00007963" w:rsidRDefault="00007963" w:rsidP="00AC53F1">
      <w:pPr>
        <w:jc w:val="both"/>
      </w:pPr>
      <w:r w:rsidRPr="00007963">
        <w:t>Caso queira, junte documentos que auxiliam na análise do seu projeto e da sua equipe técnica, tais como currículos e portfólios, entre outros documentos que achar necessário.</w:t>
      </w:r>
    </w:p>
    <w:p w:rsidR="00CD4F95" w:rsidRDefault="00F064CB" w:rsidP="00AC53F1">
      <w:pPr>
        <w:jc w:val="both"/>
      </w:pPr>
      <w:r w:rsidRPr="00AC53F1">
        <w:rPr>
          <w:b/>
        </w:rPr>
        <w:t>CATEGORIA I:</w:t>
      </w:r>
      <w:r>
        <w:t xml:space="preserve"> anexar documentos que comprovem a experiência do profissional responsável pela formação musical, admitindo-se diferentes formas de comprovação, sem exigência exclusiva de formação acadêmica. CATEGORIA II: anexar os documentos de comprovação de residência ou sede do proponente em Baldim exigidos no edital, além dos materiais que demonstrem a capacidade de realização da Semana Cultural.</w:t>
      </w:r>
    </w:p>
    <w:p w:rsidR="008D205C" w:rsidRDefault="008D205C" w:rsidP="00AC53F1">
      <w:pPr>
        <w:jc w:val="both"/>
      </w:pPr>
    </w:p>
    <w:p w:rsidR="00AC53F1" w:rsidRDefault="00AC53F1" w:rsidP="00AC53F1">
      <w:pPr>
        <w:jc w:val="both"/>
      </w:pPr>
      <w:r>
        <w:t>Data e assinatura do proponente</w:t>
      </w:r>
    </w:p>
    <w:sectPr w:rsidR="00AC53F1">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354" w:rsidRDefault="003A5354" w:rsidP="008D205C">
      <w:pPr>
        <w:spacing w:after="0" w:line="240" w:lineRule="auto"/>
      </w:pPr>
      <w:r>
        <w:separator/>
      </w:r>
    </w:p>
  </w:endnote>
  <w:endnote w:type="continuationSeparator" w:id="0">
    <w:p w:rsidR="003A5354" w:rsidRDefault="003A5354"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05C" w:rsidRDefault="005E5955" w:rsidP="00497F87">
    <w:pPr>
      <w:pStyle w:val="Footer"/>
      <w:jc w:val="right"/>
    </w:pPr>
    <w:r w:rsidRPr="0056119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i1025" type="#_x0000_t75" style="width:249pt;height:35.25pt;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354" w:rsidRDefault="003A5354" w:rsidP="008D205C">
      <w:pPr>
        <w:spacing w:after="0" w:line="240" w:lineRule="auto"/>
      </w:pPr>
      <w:r>
        <w:separator/>
      </w:r>
    </w:p>
  </w:footnote>
  <w:footnote w:type="continuationSeparator" w:id="0">
    <w:p w:rsidR="003A5354" w:rsidRDefault="003A5354"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05C" w:rsidRDefault="00497F87" w:rsidP="008D205C">
    <w:pPr>
      <w:pStyle w:val="Header"/>
      <w:jc w:val="center"/>
    </w:pPr>
    <w:r w:rsidRPr="00497F87">
      <w:t>POLÍTICA NACIONAL ALDIR BLANC DE FOMENTO À CULTURA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DA15D7"/>
    <w:multiLevelType w:val="hybridMultilevel"/>
    <w:tmpl w:val="70EED0BE"/>
    <w:lvl w:ilvl="0" w:tplc="5666D860">
      <w:start w:val="1"/>
      <w:numFmt w:val="decimal"/>
      <w:lvlText w:val="%1."/>
      <w:lvlJc w:val="left"/>
      <w:pPr>
        <w:ind w:left="480" w:hanging="360"/>
      </w:pPr>
    </w:lvl>
    <w:lvl w:ilvl="1" w:tplc="04160019">
      <w:start w:val="1"/>
      <w:numFmt w:val="lowerLetter"/>
      <w:lvlText w:val="%2."/>
      <w:lvlJc w:val="left"/>
      <w:pPr>
        <w:ind w:left="1200" w:hanging="360"/>
      </w:pPr>
    </w:lvl>
    <w:lvl w:ilvl="2" w:tplc="0416001B">
      <w:start w:val="1"/>
      <w:numFmt w:val="lowerRoman"/>
      <w:lvlText w:val="%3."/>
      <w:lvlJc w:val="right"/>
      <w:pPr>
        <w:ind w:left="1920" w:hanging="180"/>
      </w:pPr>
    </w:lvl>
    <w:lvl w:ilvl="3" w:tplc="0416000F">
      <w:start w:val="1"/>
      <w:numFmt w:val="decimal"/>
      <w:lvlText w:val="%4."/>
      <w:lvlJc w:val="left"/>
      <w:pPr>
        <w:ind w:left="2640" w:hanging="360"/>
      </w:pPr>
    </w:lvl>
    <w:lvl w:ilvl="4" w:tplc="04160019">
      <w:start w:val="1"/>
      <w:numFmt w:val="lowerLetter"/>
      <w:lvlText w:val="%5."/>
      <w:lvlJc w:val="left"/>
      <w:pPr>
        <w:ind w:left="3360" w:hanging="360"/>
      </w:pPr>
    </w:lvl>
    <w:lvl w:ilvl="5" w:tplc="0416001B">
      <w:start w:val="1"/>
      <w:numFmt w:val="lowerRoman"/>
      <w:lvlText w:val="%6."/>
      <w:lvlJc w:val="right"/>
      <w:pPr>
        <w:ind w:left="4080" w:hanging="180"/>
      </w:pPr>
    </w:lvl>
    <w:lvl w:ilvl="6" w:tplc="0416000F">
      <w:start w:val="1"/>
      <w:numFmt w:val="decimal"/>
      <w:lvlText w:val="%7."/>
      <w:lvlJc w:val="left"/>
      <w:pPr>
        <w:ind w:left="4800" w:hanging="360"/>
      </w:pPr>
    </w:lvl>
    <w:lvl w:ilvl="7" w:tplc="04160019">
      <w:start w:val="1"/>
      <w:numFmt w:val="lowerLetter"/>
      <w:lvlText w:val="%8."/>
      <w:lvlJc w:val="left"/>
      <w:pPr>
        <w:ind w:left="5520" w:hanging="360"/>
      </w:pPr>
    </w:lvl>
    <w:lvl w:ilvl="8" w:tplc="0416001B">
      <w:start w:val="1"/>
      <w:numFmt w:val="lowerRoman"/>
      <w:lvlText w:val="%9."/>
      <w:lvlJc w:val="right"/>
      <w:pPr>
        <w:ind w:left="62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205C"/>
    <w:rsid w:val="00007963"/>
    <w:rsid w:val="001016B7"/>
    <w:rsid w:val="00124880"/>
    <w:rsid w:val="00326C6A"/>
    <w:rsid w:val="003A5354"/>
    <w:rsid w:val="003B1278"/>
    <w:rsid w:val="003E360E"/>
    <w:rsid w:val="0042073A"/>
    <w:rsid w:val="00497F87"/>
    <w:rsid w:val="005E5955"/>
    <w:rsid w:val="005F3A24"/>
    <w:rsid w:val="007A51A2"/>
    <w:rsid w:val="007D0D4C"/>
    <w:rsid w:val="008D205C"/>
    <w:rsid w:val="00A6295A"/>
    <w:rsid w:val="00AC53F1"/>
    <w:rsid w:val="00B83FAF"/>
    <w:rsid w:val="00B93090"/>
    <w:rsid w:val="00C1150E"/>
    <w:rsid w:val="00C57F3F"/>
    <w:rsid w:val="00CD4F95"/>
    <w:rsid w:val="00DB41EA"/>
    <w:rsid w:val="00EC268E"/>
    <w:rsid w:val="00F064CB"/>
    <w:rsid w:val="00F844C2"/>
    <w:rsid w:val="012D533E"/>
    <w:rsid w:val="035CE921"/>
    <w:rsid w:val="131A6B39"/>
    <w:rsid w:val="270ED68D"/>
    <w:rsid w:val="380CE1BE"/>
    <w:rsid w:val="47CB7721"/>
    <w:rsid w:val="4A9F07AE"/>
    <w:rsid w:val="59AB2C9F"/>
    <w:rsid w:val="5A08F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5:chartTrackingRefBased/>
  <w15:docId w15:val="{B612AF7C-9618-492E-AFF1-83C66FA9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4"/>
      <w:szCs w:val="24"/>
      <w:lang w:val="pt-BR"/>
    </w:rPr>
  </w:style>
  <w:style w:type="paragraph" w:styleId="Heading1">
    <w:name w:val="heading 1"/>
    <w:basedOn w:val="Normal"/>
    <w:next w:val="Normal"/>
    <w:link w:val="Heading1Char"/>
    <w:uiPriority w:val="9"/>
    <w:qFormat/>
    <w:rsid w:val="008D205C"/>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8D205C"/>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8D205C"/>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8D205C"/>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8D205C"/>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8D205C"/>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8D205C"/>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8D205C"/>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8D205C"/>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D205C"/>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8D205C"/>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8D205C"/>
    <w:rPr>
      <w:rFonts w:eastAsia="Times New Roman" w:cs="Times New Roman"/>
      <w:color w:val="0F4761"/>
      <w:sz w:val="28"/>
      <w:szCs w:val="28"/>
    </w:rPr>
  </w:style>
  <w:style w:type="character" w:customStyle="1" w:styleId="Heading4Char">
    <w:name w:val="Heading 4 Char"/>
    <w:link w:val="Heading4"/>
    <w:uiPriority w:val="9"/>
    <w:semiHidden/>
    <w:rsid w:val="008D205C"/>
    <w:rPr>
      <w:rFonts w:eastAsia="Times New Roman" w:cs="Times New Roman"/>
      <w:i/>
      <w:iCs/>
      <w:color w:val="0F4761"/>
    </w:rPr>
  </w:style>
  <w:style w:type="character" w:customStyle="1" w:styleId="Heading5Char">
    <w:name w:val="Heading 5 Char"/>
    <w:link w:val="Heading5"/>
    <w:uiPriority w:val="9"/>
    <w:semiHidden/>
    <w:rsid w:val="008D205C"/>
    <w:rPr>
      <w:rFonts w:eastAsia="Times New Roman" w:cs="Times New Roman"/>
      <w:color w:val="0F4761"/>
    </w:rPr>
  </w:style>
  <w:style w:type="character" w:customStyle="1" w:styleId="Heading6Char">
    <w:name w:val="Heading 6 Char"/>
    <w:link w:val="Heading6"/>
    <w:uiPriority w:val="9"/>
    <w:semiHidden/>
    <w:rsid w:val="008D205C"/>
    <w:rPr>
      <w:rFonts w:eastAsia="Times New Roman" w:cs="Times New Roman"/>
      <w:i/>
      <w:iCs/>
      <w:color w:val="595959"/>
    </w:rPr>
  </w:style>
  <w:style w:type="character" w:customStyle="1" w:styleId="Heading7Char">
    <w:name w:val="Heading 7 Char"/>
    <w:link w:val="Heading7"/>
    <w:uiPriority w:val="9"/>
    <w:semiHidden/>
    <w:rsid w:val="008D205C"/>
    <w:rPr>
      <w:rFonts w:eastAsia="Times New Roman" w:cs="Times New Roman"/>
      <w:color w:val="595959"/>
    </w:rPr>
  </w:style>
  <w:style w:type="character" w:customStyle="1" w:styleId="Heading8Char">
    <w:name w:val="Heading 8 Char"/>
    <w:link w:val="Heading8"/>
    <w:uiPriority w:val="9"/>
    <w:semiHidden/>
    <w:rsid w:val="008D205C"/>
    <w:rPr>
      <w:rFonts w:eastAsia="Times New Roman" w:cs="Times New Roman"/>
      <w:i/>
      <w:iCs/>
      <w:color w:val="272727"/>
    </w:rPr>
  </w:style>
  <w:style w:type="character" w:customStyle="1" w:styleId="Heading9Char">
    <w:name w:val="Heading 9 Char"/>
    <w:link w:val="Heading9"/>
    <w:uiPriority w:val="9"/>
    <w:semiHidden/>
    <w:rsid w:val="008D205C"/>
    <w:rPr>
      <w:rFonts w:eastAsia="Times New Roman" w:cs="Times New Roman"/>
      <w:color w:val="272727"/>
    </w:rPr>
  </w:style>
  <w:style w:type="paragraph" w:styleId="Title">
    <w:name w:val="Title"/>
    <w:basedOn w:val="Normal"/>
    <w:next w:val="Normal"/>
    <w:link w:val="TitleChar"/>
    <w:uiPriority w:val="10"/>
    <w:qFormat/>
    <w:rsid w:val="008D205C"/>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8D205C"/>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8D205C"/>
    <w:pPr>
      <w:numPr>
        <w:ilvl w:val="1"/>
      </w:numPr>
    </w:pPr>
    <w:rPr>
      <w:rFonts w:eastAsia="Times New Roman"/>
      <w:color w:val="595959"/>
      <w:spacing w:val="15"/>
      <w:sz w:val="28"/>
      <w:szCs w:val="28"/>
    </w:rPr>
  </w:style>
  <w:style w:type="character" w:customStyle="1" w:styleId="SubtitleChar">
    <w:name w:val="Subtitle Char"/>
    <w:link w:val="Subtitle"/>
    <w:uiPriority w:val="11"/>
    <w:rsid w:val="008D205C"/>
    <w:rPr>
      <w:rFonts w:eastAsia="Times New Roman" w:cs="Times New Roman"/>
      <w:color w:val="595959"/>
      <w:spacing w:val="15"/>
      <w:sz w:val="28"/>
      <w:szCs w:val="28"/>
    </w:rPr>
  </w:style>
  <w:style w:type="paragraph" w:styleId="Quote">
    <w:name w:val="Quote"/>
    <w:basedOn w:val="Normal"/>
    <w:next w:val="Normal"/>
    <w:link w:val="QuoteChar"/>
    <w:uiPriority w:val="29"/>
    <w:qFormat/>
    <w:rsid w:val="008D205C"/>
    <w:pPr>
      <w:spacing w:before="160"/>
      <w:jc w:val="center"/>
    </w:pPr>
    <w:rPr>
      <w:i/>
      <w:iCs/>
      <w:color w:val="404040"/>
    </w:rPr>
  </w:style>
  <w:style w:type="character" w:customStyle="1" w:styleId="QuoteChar">
    <w:name w:val="Quote Char"/>
    <w:link w:val="Quote"/>
    <w:uiPriority w:val="29"/>
    <w:rsid w:val="008D205C"/>
    <w:rPr>
      <w:i/>
      <w:iCs/>
      <w:color w:val="404040"/>
    </w:rPr>
  </w:style>
  <w:style w:type="paragraph" w:styleId="ListParagraph">
    <w:name w:val="List Paragraph"/>
    <w:basedOn w:val="Normal"/>
    <w:uiPriority w:val="34"/>
    <w:qFormat/>
    <w:rsid w:val="008D205C"/>
    <w:pPr>
      <w:ind w:left="720"/>
      <w:contextualSpacing/>
    </w:pPr>
  </w:style>
  <w:style w:type="character" w:styleId="IntenseEmphasis">
    <w:name w:val="Intense Emphasis"/>
    <w:uiPriority w:val="21"/>
    <w:qFormat/>
    <w:rsid w:val="008D205C"/>
    <w:rPr>
      <w:i/>
      <w:iCs/>
      <w:color w:val="0F4761"/>
    </w:rPr>
  </w:style>
  <w:style w:type="paragraph" w:styleId="IntenseQuote">
    <w:name w:val="Intense Quote"/>
    <w:basedOn w:val="Normal"/>
    <w:next w:val="Normal"/>
    <w:link w:val="IntenseQuoteChar"/>
    <w:uiPriority w:val="30"/>
    <w:qFormat/>
    <w:rsid w:val="008D205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8D205C"/>
    <w:rPr>
      <w:i/>
      <w:iCs/>
      <w:color w:val="0F4761"/>
    </w:rPr>
  </w:style>
  <w:style w:type="character" w:styleId="IntenseReference">
    <w:name w:val="Intense Reference"/>
    <w:uiPriority w:val="32"/>
    <w:qFormat/>
    <w:rsid w:val="008D205C"/>
    <w:rPr>
      <w:b/>
      <w:bCs/>
      <w:smallCaps/>
      <w:color w:val="0F4761"/>
      <w:spacing w:val="5"/>
    </w:rPr>
  </w:style>
  <w:style w:type="paragraph" w:styleId="Header">
    <w:name w:val="header"/>
    <w:basedOn w:val="Normal"/>
    <w:link w:val="HeaderChar"/>
    <w:uiPriority w:val="99"/>
    <w:unhideWhenUsed/>
    <w:rsid w:val="008D205C"/>
    <w:pPr>
      <w:tabs>
        <w:tab w:val="center" w:pos="4252"/>
        <w:tab w:val="right" w:pos="8504"/>
      </w:tabs>
      <w:spacing w:after="0" w:line="240" w:lineRule="auto"/>
    </w:pPr>
  </w:style>
  <w:style w:type="character" w:customStyle="1" w:styleId="HeaderChar">
    <w:name w:val="Header Char"/>
    <w:basedOn w:val="DefaultParagraphFont"/>
    <w:link w:val="Header"/>
    <w:uiPriority w:val="99"/>
    <w:rsid w:val="008D205C"/>
  </w:style>
  <w:style w:type="paragraph" w:styleId="Footer">
    <w:name w:val="footer"/>
    <w:basedOn w:val="Normal"/>
    <w:link w:val="FooterChar"/>
    <w:uiPriority w:val="99"/>
    <w:unhideWhenUsed/>
    <w:rsid w:val="008D205C"/>
    <w:pPr>
      <w:tabs>
        <w:tab w:val="center" w:pos="4252"/>
        <w:tab w:val="right" w:pos="8504"/>
      </w:tabs>
      <w:spacing w:after="0" w:line="240" w:lineRule="auto"/>
    </w:pPr>
  </w:style>
  <w:style w:type="character" w:customStyle="1" w:styleId="FooterChar">
    <w:name w:val="Footer Char"/>
    <w:basedOn w:val="DefaultParagraphFont"/>
    <w:link w:val="Footer"/>
    <w:uiPriority w:val="99"/>
    <w:rsid w:val="008D205C"/>
  </w:style>
  <w:style w:type="table" w:styleId="TableGrid">
    <w:name w:val="Table Grid"/>
    <w:basedOn w:val="TableNormal"/>
    <w:uiPriority w:val="39"/>
    <w:rsid w:val="00007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07963"/>
    <w:rPr>
      <w:color w:val="467886"/>
      <w:u w:val="single"/>
    </w:rPr>
  </w:style>
  <w:style w:type="character" w:customStyle="1" w:styleId="MenoPendente">
    <w:name w:val="Menção Pendente"/>
    <w:uiPriority w:val="99"/>
    <w:semiHidden/>
    <w:unhideWhenUsed/>
    <w:rsid w:val="0000796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AC53F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C53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gov.br/cultura/pt-br/assuntos/politica-nacional-aldir-blanc/politica-nacional-aldir-blanc/arquivos/materiais-de-orientacao/guias-manuais-e-cartilhas/25_minc_guia-de-acessibilidade-pnab-4-22-10.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a3a536c-eaad-4a95-91c2-c05fe2949735"/>
    <lcf76f155ced4ddcb4097134ff3c332f xmlns="21aa3b9b-4e47-4215-92e9-db9ebf4890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C4D59-21F1-4C16-9D81-160751F81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44D59E-643E-498A-9E5C-4B5C2229A39E}">
  <ds:schemaRefs>
    <ds:schemaRef ds:uri="http://schemas.microsoft.com/sharepoint/v3/contenttype/forms"/>
  </ds:schemaRefs>
</ds:datastoreItem>
</file>

<file path=customXml/itemProps3.xml><?xml version="1.0" encoding="utf-8"?>
<ds:datastoreItem xmlns:ds="http://schemas.openxmlformats.org/officeDocument/2006/customXml" ds:itemID="{17676FAC-8CD8-4308-8D33-9391E79749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24743613abc6ad1bfc37f978cc1357ac</Template>
  <TotalTime>0</TotalTime>
  <Pages>1</Pages>
  <Words>1368</Words>
  <Characters>7802</Characters>
  <Application>Microsoft Office Word</Application>
  <DocSecurity>4</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9152</CharactersWithSpaces>
  <SharedDoc>false</SharedDoc>
  <HLinks>
    <vt:vector size="6" baseType="variant">
      <vt:variant>
        <vt:i4>3145768</vt:i4>
      </vt:variant>
      <vt:variant>
        <vt:i4>0</vt:i4>
      </vt:variant>
      <vt:variant>
        <vt:i4>0</vt:i4>
      </vt:variant>
      <vt:variant>
        <vt:i4>5</vt:i4>
      </vt:variant>
      <vt:variant>
        <vt:lpwstr>https://www.gov.br/cultura/pt-br/assuntos/politica-nacional-aldir-blanc/politica-nacional-aldir-blanc/arquivos/materiais-de-orientacao/guias-manuais-e-cartilhas/25_minc_guia-de-acessibilidade-pnab-4-22-10.pdf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word2</cp:lastModifiedBy>
  <cp:revision>2</cp:revision>
  <dcterms:created xsi:type="dcterms:W3CDTF">2026-10-16T12:52:00Z</dcterms:created>
  <dcterms:modified xsi:type="dcterms:W3CDTF">2026-10-16T12:52:00Z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